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398" w:rsidRPr="0026166C" w:rsidRDefault="00DB5D79" w:rsidP="00CF21E5">
      <w:pPr>
        <w:pStyle w:val="Tittel"/>
        <w:spacing w:line="280" w:lineRule="atLeast"/>
        <w:rPr>
          <w:caps w:val="0"/>
          <w:sz w:val="48"/>
          <w:szCs w:val="18"/>
          <w:lang w:val="en-GB"/>
        </w:rPr>
      </w:pPr>
      <w:r>
        <w:rPr>
          <w:caps w:val="0"/>
          <w:noProof/>
          <w:color w:val="auto"/>
          <w:sz w:val="48"/>
          <w:szCs w:val="18"/>
          <w:lang w:val="nb-NO"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2F9D00" wp14:editId="78A70A9F">
                <wp:simplePos x="0" y="0"/>
                <wp:positionH relativeFrom="column">
                  <wp:posOffset>369494</wp:posOffset>
                </wp:positionH>
                <wp:positionV relativeFrom="paragraph">
                  <wp:posOffset>3908654</wp:posOffset>
                </wp:positionV>
                <wp:extent cx="5362651" cy="927811"/>
                <wp:effectExtent l="0" t="0" r="9525" b="571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651" cy="92781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73C" w:rsidRPr="0045373C" w:rsidRDefault="0045373C" w:rsidP="0045373C">
                            <w:pPr>
                              <w:jc w:val="center"/>
                              <w:rPr>
                                <w:rFonts w:ascii="Brandon Text Black" w:hAnsi="Brandon Text Black"/>
                                <w:color w:val="FFFFFF" w:themeColor="background1"/>
                                <w:sz w:val="36"/>
                                <w:lang w:val="nb-NO"/>
                              </w:rPr>
                            </w:pPr>
                            <w:r>
                              <w:rPr>
                                <w:rFonts w:ascii="Brandon Text Black" w:hAnsi="Brandon Text Black"/>
                                <w:color w:val="FFFFFF" w:themeColor="background1"/>
                                <w:sz w:val="36"/>
                                <w:lang w:val="nb-NO"/>
                              </w:rPr>
                              <w:t>VELKOMMEN SOM AVTALEKUNDE.</w:t>
                            </w:r>
                          </w:p>
                          <w:p w:rsidR="00044398" w:rsidRPr="004F1556" w:rsidRDefault="0045373C" w:rsidP="0045373C">
                            <w:pPr>
                              <w:jc w:val="center"/>
                              <w:rPr>
                                <w:rFonts w:ascii="Brandon Text Black" w:hAnsi="Brandon Text Black"/>
                                <w:color w:val="FFFFFF" w:themeColor="background1"/>
                                <w:sz w:val="36"/>
                                <w:lang w:val="nb-NO"/>
                              </w:rPr>
                            </w:pPr>
                            <w:r w:rsidRPr="0045373C">
                              <w:rPr>
                                <w:rFonts w:ascii="Brandon Text Black" w:hAnsi="Brandon Text Black"/>
                                <w:color w:val="FFFFFF" w:themeColor="background1"/>
                                <w:sz w:val="36"/>
                                <w:lang w:val="nb-NO"/>
                              </w:rPr>
                              <w:t>HER ER EN KORT OPPSUMMERING</w:t>
                            </w:r>
                            <w:r w:rsidR="00C87404" w:rsidRPr="004F1556">
                              <w:rPr>
                                <w:rFonts w:ascii="Brandon Text Black" w:hAnsi="Brandon Text Black"/>
                                <w:color w:val="FFFFFF" w:themeColor="background1"/>
                                <w:sz w:val="36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F9D00" id="Rectangle: Rounded Corners 3" o:spid="_x0000_s1026" style="position:absolute;margin-left:29.1pt;margin-top:307.75pt;width:422.25pt;height:73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" fillcolor="#3d3830 [809]" stroked="f" strokeweight="2pt">
                <v:textbox>
                  <w:txbxContent>
                    <w:p w:rsidR="0045373C" w:rsidRPr="0045373C" w:rsidRDefault="0045373C" w:rsidP="0045373C">
                      <w:pPr>
                        <w:jc w:val="center"/>
                        <w:rPr>
                          <w:rFonts w:ascii="Brandon Text Black" w:hAnsi="Brandon Text Black"/>
                          <w:color w:val="FFFFFF" w:themeColor="background1"/>
                          <w:sz w:val="36"/>
                          <w:lang w:val="nb-NO"/>
                        </w:rPr>
                      </w:pPr>
                      <w:r>
                        <w:rPr>
                          <w:rFonts w:ascii="Brandon Text Black" w:hAnsi="Brandon Text Black"/>
                          <w:color w:val="FFFFFF" w:themeColor="background1"/>
                          <w:sz w:val="36"/>
                          <w:lang w:val="nb-NO"/>
                        </w:rPr>
                        <w:t>VELKOMMEN SOM AVTALEKUNDE.</w:t>
                      </w:r>
                    </w:p>
                    <w:p w:rsidR="00044398" w:rsidRPr="004F1556" w:rsidRDefault="0045373C" w:rsidP="0045373C">
                      <w:pPr>
                        <w:jc w:val="center"/>
                        <w:rPr>
                          <w:rFonts w:ascii="Brandon Text Black" w:hAnsi="Brandon Text Black"/>
                          <w:color w:val="FFFFFF" w:themeColor="background1"/>
                          <w:sz w:val="36"/>
                          <w:lang w:val="nb-NO"/>
                        </w:rPr>
                      </w:pPr>
                      <w:r w:rsidRPr="0045373C">
                        <w:rPr>
                          <w:rFonts w:ascii="Brandon Text Black" w:hAnsi="Brandon Text Black"/>
                          <w:color w:val="FFFFFF" w:themeColor="background1"/>
                          <w:sz w:val="36"/>
                          <w:lang w:val="nb-NO"/>
                        </w:rPr>
                        <w:t>HER ER EN KORT OPPSUMMERING</w:t>
                      </w:r>
                      <w:r w:rsidR="00C87404" w:rsidRPr="004F1556">
                        <w:rPr>
                          <w:rFonts w:ascii="Brandon Text Black" w:hAnsi="Brandon Text Black"/>
                          <w:color w:val="FFFFFF" w:themeColor="background1"/>
                          <w:sz w:val="36"/>
                          <w:lang w:val="nb-NO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657728" behindDoc="0" locked="0" layoutInCell="1" allowOverlap="1" wp14:anchorId="3311FD48" wp14:editId="542E728B">
            <wp:simplePos x="0" y="0"/>
            <wp:positionH relativeFrom="margin">
              <wp:posOffset>-525780</wp:posOffset>
            </wp:positionH>
            <wp:positionV relativeFrom="margin">
              <wp:posOffset>-632460</wp:posOffset>
            </wp:positionV>
            <wp:extent cx="7560000" cy="10698743"/>
            <wp:effectExtent l="0" t="0" r="3175" b="762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ndresan_avtalsmall_framsida.pdf"/>
                    <pic:cNvPicPr/>
                  </pic:nvPicPr>
                  <pic:blipFill>
                    <a:blip r:embed="rId12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18"/>
          <w:lang w:val="en-GB"/>
        </w:rPr>
        <w:br w:type="page"/>
      </w:r>
    </w:p>
    <w:p w:rsidR="0045373C" w:rsidRPr="004F1556" w:rsidRDefault="0045373C" w:rsidP="0045373C">
      <w:pPr>
        <w:spacing w:line="280" w:lineRule="atLeast"/>
        <w:rPr>
          <w:rFonts w:ascii="Brandon Text Black" w:hAnsi="Brandon Text Black" w:cs="Arial"/>
          <w:caps/>
          <w:color w:val="3E3931" w:themeColor="accent6" w:themeShade="40"/>
          <w:sz w:val="40"/>
          <w:szCs w:val="18"/>
          <w:lang w:val="nb-NO"/>
        </w:rPr>
      </w:pPr>
      <w:r>
        <w:rPr>
          <w:rFonts w:ascii="Brandon Text Black" w:hAnsi="Brandon Text Black" w:cs="Arial"/>
          <w:caps/>
          <w:color w:val="3E3931" w:themeColor="accent6" w:themeShade="40"/>
          <w:sz w:val="40"/>
          <w:szCs w:val="18"/>
          <w:lang w:val="nb-NO"/>
        </w:rPr>
        <w:lastRenderedPageBreak/>
        <w:t>ÉN AVTALE. MANGE FORDELER.</w:t>
      </w:r>
    </w:p>
    <w:p w:rsidR="0045373C" w:rsidRPr="004F1556" w:rsidRDefault="0045373C" w:rsidP="0045373C">
      <w:pPr>
        <w:widowControl w:val="0"/>
        <w:autoSpaceDE w:val="0"/>
        <w:autoSpaceDN w:val="0"/>
        <w:adjustRightInd w:val="0"/>
        <w:spacing w:line="300" w:lineRule="atLeast"/>
        <w:rPr>
          <w:rFonts w:eastAsia="?????? Pro W3"/>
          <w:color w:val="3E3931" w:themeColor="accent6" w:themeShade="40"/>
          <w:szCs w:val="18"/>
          <w:lang w:val="nb-NO"/>
        </w:rPr>
      </w:pPr>
      <w:r>
        <w:rPr>
          <w:rFonts w:eastAsia="?????? Pro W3"/>
          <w:color w:val="3E3931" w:themeColor="accent6" w:themeShade="40"/>
          <w:szCs w:val="18"/>
          <w:lang w:val="nb-NO"/>
        </w:rPr>
        <w:t>Scandic er den største hotellkjeden i Norden med 280 hoteller i seks land. I tillegg til alle fordeler som inngår i din nye avtale, f.eks. lettvint reservasjon og gratis wifi, bidrar du også gjennom avtalen til en grønnere verden. Helt siden 1993 har vi arbeidet hardt for å redusere miljøavtrykket mest mulig, og i dag er vi ledende i hotellbransjen på mange bærekraftområder. 183 av våre hoteller er svanemerket, og vi har klart å redusere energi- og vannforbruket betraktelig.</w:t>
      </w:r>
    </w:p>
    <w:p w:rsidR="00C87404" w:rsidRPr="0045373C" w:rsidRDefault="00C87404" w:rsidP="00210CF1">
      <w:pPr>
        <w:pBdr>
          <w:bottom w:val="double" w:sz="4" w:space="1" w:color="auto"/>
        </w:pBdr>
        <w:spacing w:line="240" w:lineRule="auto"/>
        <w:rPr>
          <w:rFonts w:cs="Arial"/>
          <w:color w:val="3E3931" w:themeColor="accent6" w:themeShade="40"/>
          <w:sz w:val="20"/>
          <w:szCs w:val="18"/>
          <w:lang w:val="nb-NO"/>
        </w:rPr>
      </w:pPr>
    </w:p>
    <w:p w:rsidR="00C87404" w:rsidRPr="0045373C" w:rsidRDefault="00C87404" w:rsidP="00210CF1">
      <w:pPr>
        <w:spacing w:line="240" w:lineRule="auto"/>
        <w:rPr>
          <w:rFonts w:cs="Arial"/>
          <w:color w:val="3E3931" w:themeColor="accent6" w:themeShade="40"/>
          <w:sz w:val="20"/>
          <w:szCs w:val="18"/>
          <w:lang w:val="nb-NO"/>
        </w:rPr>
      </w:pPr>
    </w:p>
    <w:p w:rsidR="0045373C" w:rsidRPr="0045373C" w:rsidRDefault="0045373C" w:rsidP="0045373C">
      <w:pPr>
        <w:spacing w:line="280" w:lineRule="atLeast"/>
        <w:rPr>
          <w:rFonts w:ascii="Brandon Text Bold" w:hAnsi="Brandon Text Bold" w:cs="Arial"/>
          <w:color w:val="3E3931" w:themeColor="accent6" w:themeShade="40"/>
          <w:sz w:val="22"/>
          <w:szCs w:val="18"/>
          <w:lang w:val="nb-NO"/>
        </w:rPr>
      </w:pPr>
      <w:r>
        <w:rPr>
          <w:rFonts w:ascii="Brandon Text Bold" w:hAnsi="Brandon Text Bold"/>
          <w:color w:val="3E3931" w:themeColor="accent6" w:themeShade="40"/>
          <w:sz w:val="22"/>
          <w:szCs w:val="18"/>
          <w:lang w:val="nb-NO"/>
        </w:rPr>
        <w:t>FROKOST ER ALLTID INKLUDERT – BLANT ANNET.</w:t>
      </w:r>
    </w:p>
    <w:p w:rsidR="0045373C" w:rsidRPr="004F1556" w:rsidRDefault="0045373C" w:rsidP="0045373C">
      <w:pPr>
        <w:spacing w:before="120"/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Treningsrom</w:t>
      </w:r>
      <w:r>
        <w:rPr>
          <w:color w:val="3E3931" w:themeColor="accent6" w:themeShade="40"/>
          <w:szCs w:val="18"/>
          <w:lang w:val="nb-NO"/>
        </w:rPr>
        <w:t xml:space="preserve"> – hold deg i form også når du er på forretningsreise.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Jobb i lobbyen</w:t>
      </w:r>
      <w:r>
        <w:rPr>
          <w:color w:val="3E3931" w:themeColor="accent6" w:themeShade="40"/>
          <w:szCs w:val="18"/>
          <w:lang w:val="nb-NO"/>
        </w:rPr>
        <w:t xml:space="preserve"> – her finner du alt du trenger til en hyggelig arbeidsdag.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Shop</w:t>
      </w:r>
      <w:r>
        <w:rPr>
          <w:color w:val="3E3931" w:themeColor="accent6" w:themeShade="40"/>
          <w:szCs w:val="18"/>
          <w:lang w:val="nb-NO"/>
        </w:rPr>
        <w:t xml:space="preserve"> – på alle våre hoteller finner du en minibutikk der du kan kjøpe blant annet tannkrem, sandwicher, salater eller en kopp kaffe – Shopen er åpen døgnet rundt, alle dager.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Gratis wifi</w:t>
      </w:r>
      <w:r>
        <w:rPr>
          <w:color w:val="3E3931" w:themeColor="accent6" w:themeShade="40"/>
          <w:szCs w:val="18"/>
          <w:lang w:val="nb-NO"/>
        </w:rPr>
        <w:t xml:space="preserve"> – det er enkelt å logge seg på vår wifi overalt på hotellet.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Digitale aviser</w:t>
      </w:r>
      <w:r>
        <w:rPr>
          <w:color w:val="3E3931" w:themeColor="accent6" w:themeShade="40"/>
          <w:szCs w:val="18"/>
          <w:lang w:val="nb-NO"/>
        </w:rPr>
        <w:t xml:space="preserve"> – bla gjennom mer enn 5000 digitale aviser og magasiner.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Scandic Classics</w:t>
      </w:r>
      <w:r>
        <w:rPr>
          <w:color w:val="3E3931" w:themeColor="accent6" w:themeShade="40"/>
          <w:szCs w:val="18"/>
          <w:lang w:val="nb-NO"/>
        </w:rPr>
        <w:t xml:space="preserve"> – vår populære meny med retter basert på lokale råvarer.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Frokost</w:t>
      </w:r>
      <w:r>
        <w:rPr>
          <w:color w:val="3E3931" w:themeColor="accent6" w:themeShade="40"/>
          <w:szCs w:val="18"/>
          <w:lang w:val="nb-NO"/>
        </w:rPr>
        <w:t xml:space="preserve"> – alt fra nybakt brød og brie til eggerøre.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Utsjekking online</w:t>
      </w:r>
      <w:r>
        <w:rPr>
          <w:color w:val="3E3931" w:themeColor="accent6" w:themeShade="40"/>
          <w:szCs w:val="18"/>
          <w:lang w:val="nb-NO"/>
        </w:rPr>
        <w:t xml:space="preserve"> – sjekk ut ved hjelp av mobilen eller datamaskinen og spar tid slik at du kommer raskere hjem eller til møtet.</w:t>
      </w:r>
    </w:p>
    <w:p w:rsidR="0045373C" w:rsidRPr="004F1556" w:rsidRDefault="0045373C" w:rsidP="0045373C">
      <w:pPr>
        <w:rPr>
          <w:rFonts w:cs="Arial"/>
          <w:color w:val="3E3931" w:themeColor="accent6" w:themeShade="40"/>
          <w:szCs w:val="18"/>
          <w:lang w:val="nb-NO"/>
        </w:rPr>
      </w:pPr>
      <w:r>
        <w:rPr>
          <w:rFonts w:ascii="HelveticaNeueLT Std Cn" w:hAnsi="HelveticaNeueLT Std Cn"/>
          <w:color w:val="3E3931" w:themeColor="accent6" w:themeShade="40"/>
          <w:szCs w:val="18"/>
          <w:lang w:val="nb-NO"/>
        </w:rPr>
        <w:t>Møter</w:t>
      </w:r>
      <w:r>
        <w:rPr>
          <w:color w:val="3E3931" w:themeColor="accent6" w:themeShade="40"/>
          <w:szCs w:val="18"/>
          <w:lang w:val="nb-NO"/>
        </w:rPr>
        <w:t xml:space="preserve"> – enten du booker en konferanse eller et møte, oppfyller vi alle dine behov og gjør møtet til noe ekstra. I år utdanner vi dyktige møterådgivere for å gjøre din møteopplevelse enda bedre!</w:t>
      </w:r>
    </w:p>
    <w:p w:rsidR="00C87404" w:rsidRPr="0045373C" w:rsidRDefault="00C87404" w:rsidP="00210CF1">
      <w:pPr>
        <w:pBdr>
          <w:bottom w:val="double" w:sz="4" w:space="1" w:color="auto"/>
        </w:pBdr>
        <w:spacing w:line="240" w:lineRule="auto"/>
        <w:rPr>
          <w:rFonts w:cs="Arial"/>
          <w:color w:val="3E3931" w:themeColor="accent6" w:themeShade="40"/>
          <w:sz w:val="20"/>
          <w:szCs w:val="18"/>
          <w:lang w:val="nb-NO"/>
        </w:rPr>
      </w:pPr>
    </w:p>
    <w:p w:rsidR="00C87404" w:rsidRPr="0045373C" w:rsidRDefault="00C87404" w:rsidP="00210CF1">
      <w:pPr>
        <w:spacing w:line="240" w:lineRule="auto"/>
        <w:rPr>
          <w:rFonts w:cs="Arial"/>
          <w:color w:val="3E3931" w:themeColor="accent6" w:themeShade="40"/>
          <w:sz w:val="20"/>
          <w:szCs w:val="18"/>
          <w:lang w:val="nb-NO"/>
        </w:rPr>
      </w:pPr>
    </w:p>
    <w:p w:rsidR="0045373C" w:rsidRPr="00663B29" w:rsidRDefault="00300250" w:rsidP="00300250">
      <w:pPr>
        <w:spacing w:line="240" w:lineRule="auto"/>
        <w:rPr>
          <w:rFonts w:ascii="Brandon Text Bold" w:hAnsi="Brandon Text Bold"/>
          <w:caps/>
          <w:color w:val="3E3931" w:themeColor="accent6" w:themeShade="40"/>
          <w:sz w:val="22"/>
          <w:szCs w:val="22"/>
          <w:lang w:val="nb-NO"/>
        </w:rPr>
      </w:pPr>
      <w:r w:rsidRPr="00663B29">
        <w:rPr>
          <w:rFonts w:ascii="Brandon Text Bold" w:hAnsi="Brandon Text Bold"/>
          <w:caps/>
          <w:color w:val="3E3931" w:themeColor="accent6" w:themeShade="40"/>
          <w:sz w:val="22"/>
          <w:szCs w:val="22"/>
          <w:lang w:val="nb-NO"/>
        </w:rPr>
        <w:t xml:space="preserve">Corporate web only for dere i </w:t>
      </w:r>
      <w:sdt>
        <w:sdtPr>
          <w:rPr>
            <w:rFonts w:ascii="Brandon Text Bold" w:hAnsi="Brandon Text Bold" w:cs="Arial"/>
            <w:b/>
            <w:caps/>
            <w:color w:val="3E3931" w:themeColor="accent6" w:themeShade="40"/>
            <w:sz w:val="22"/>
            <w:szCs w:val="22"/>
            <w:lang w:val="nb-NO"/>
          </w:rPr>
          <w:alias w:val="scandic_account_id.name"/>
          <w:id w:val="214787784"/>
          <w:placeholder>
            <w:docPart w:val="BCF544E942634964A2F088736F7CDE08"/>
          </w:placeholder>
          <w:showingPlcHdr/>
          <w:text/>
        </w:sdtPr>
        <w:sdtEndPr/>
        <w:sdtContent>
          <w:r w:rsidRPr="00663B29">
            <w:rPr>
              <w:rFonts w:ascii="Brandon Text Bold" w:hAnsi="Brandon Text Bold"/>
              <w:caps/>
              <w:color w:val="3E3931" w:themeColor="accent6" w:themeShade="40"/>
              <w:sz w:val="22"/>
              <w:szCs w:val="22"/>
              <w:lang w:val="nb-NO"/>
            </w:rPr>
            <w:t>Norsk Kommunalteknisk Forening NKF</w:t>
          </w:r>
        </w:sdtContent>
      </w:sdt>
      <w:r w:rsidRPr="00663B29">
        <w:rPr>
          <w:rFonts w:ascii="Brandon Text Bold" w:hAnsi="Brandon Text Bold"/>
          <w:caps/>
          <w:color w:val="3E3931" w:themeColor="accent6" w:themeShade="40"/>
          <w:sz w:val="22"/>
          <w:szCs w:val="22"/>
          <w:lang w:val="nb-NO"/>
        </w:rPr>
        <w:t>.</w:t>
      </w:r>
    </w:p>
    <w:p w:rsidR="00300250" w:rsidRPr="00300250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>
        <w:rPr>
          <w:rFonts w:cs="Arial"/>
          <w:color w:val="3E3931" w:themeColor="accent6" w:themeShade="40"/>
          <w:szCs w:val="18"/>
          <w:lang w:val="nb-NO"/>
        </w:rPr>
        <w:t>Denne avtalen gir deg rabatt på Scandics ordinære Flex og Save-priser</w:t>
      </w:r>
    </w:p>
    <w:p w:rsidR="00300250" w:rsidRPr="00663B29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 w:rsidRPr="00663B29">
        <w:rPr>
          <w:rFonts w:cs="Arial"/>
          <w:color w:val="3E3931" w:themeColor="accent6" w:themeShade="40"/>
          <w:szCs w:val="18"/>
          <w:lang w:val="nb-NO"/>
        </w:rPr>
        <w:t>En god avtale uten krav om antall romnetter per år</w:t>
      </w:r>
    </w:p>
    <w:p w:rsidR="00300250" w:rsidRPr="00663B29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 w:rsidRPr="00663B29">
        <w:rPr>
          <w:rFonts w:cs="Arial"/>
          <w:color w:val="3E3931" w:themeColor="accent6" w:themeShade="40"/>
          <w:szCs w:val="18"/>
          <w:lang w:val="nb-NO"/>
        </w:rPr>
        <w:t>Jo tidligere du bestiller - jo høyere rabatt</w:t>
      </w:r>
    </w:p>
    <w:p w:rsidR="00300250" w:rsidRPr="00300250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>
        <w:rPr>
          <w:rFonts w:cs="Arial"/>
          <w:color w:val="3E3931" w:themeColor="accent6" w:themeShade="40"/>
          <w:szCs w:val="18"/>
          <w:lang w:val="nb-NO"/>
        </w:rPr>
        <w:t>En ekstra rabatt tilbys hvis du bestiller og forhåndsbetaler</w:t>
      </w:r>
    </w:p>
    <w:p w:rsidR="00145350" w:rsidRDefault="00300250" w:rsidP="00300250">
      <w:pPr>
        <w:pStyle w:val="Overskrift2"/>
        <w:spacing w:line="240" w:lineRule="auto"/>
        <w:rPr>
          <w:lang w:val="nb-NO"/>
        </w:rPr>
      </w:pPr>
      <w:r>
        <w:rPr>
          <w:rFonts w:ascii="Brandon Text Bold" w:hAnsi="Brandon Text Bold"/>
          <w:bCs w:val="0"/>
          <w:iCs w:val="0"/>
          <w:caps/>
          <w:color w:val="3E3931" w:themeColor="accent6" w:themeShade="40"/>
          <w:sz w:val="22"/>
          <w:szCs w:val="22"/>
          <w:lang w:val="nb-NO"/>
        </w:rPr>
        <w:t>Hva trenger jeg å vite?</w:t>
      </w:r>
    </w:p>
    <w:p w:rsidR="00300250" w:rsidRPr="00663B29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 w:rsidRPr="00663B29">
        <w:rPr>
          <w:rFonts w:cs="Arial"/>
          <w:color w:val="3E3931" w:themeColor="accent6" w:themeShade="40"/>
          <w:szCs w:val="18"/>
          <w:lang w:val="nb-NO"/>
        </w:rPr>
        <w:t>Avtalen kan kun bestilles på Scandics nettsider (scandichotels.no, scandichotels.com, scandichotels.se, scandichotels.dk, scandichotels.fi og scandichotels.de)</w:t>
      </w:r>
    </w:p>
    <w:p w:rsidR="00300250" w:rsidRPr="00663B29" w:rsidRDefault="00300250" w:rsidP="00F841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Arial"/>
          <w:color w:val="3E3931" w:themeColor="accent6" w:themeShade="40"/>
          <w:szCs w:val="18"/>
          <w:lang w:val="nb-NO"/>
        </w:rPr>
      </w:pPr>
      <w:r w:rsidRPr="00663B29">
        <w:rPr>
          <w:rFonts w:cs="Arial"/>
          <w:color w:val="3E3931" w:themeColor="accent6" w:themeShade="40"/>
          <w:szCs w:val="18"/>
          <w:lang w:val="nb-NO"/>
        </w:rPr>
        <w:t>En forhåndsbetalt bestilling kan ikke endres og kan ikke refunderes dersom man avbestiller</w:t>
      </w:r>
    </w:p>
    <w:p w:rsidR="00BC3DD0" w:rsidRDefault="00BC3DD0" w:rsidP="00AC1086">
      <w:pPr>
        <w:numPr>
          <w:ilvl w:val="0"/>
          <w:numId w:val="2"/>
        </w:numPr>
        <w:spacing w:line="240" w:lineRule="auto"/>
        <w:rPr>
          <w:rFonts w:cs="Arial"/>
          <w:color w:val="3E3931" w:themeColor="accent6" w:themeShade="40"/>
          <w:szCs w:val="18"/>
          <w:lang w:val="nb-NO"/>
        </w:rPr>
      </w:pPr>
      <w:r>
        <w:rPr>
          <w:rFonts w:cs="Arial"/>
          <w:noProof/>
          <w:color w:val="3E3931" w:themeColor="accent6" w:themeShade="40"/>
          <w:lang w:val="nb-NO" w:eastAsia="nb-N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17145</wp:posOffset>
            </wp:positionV>
            <wp:extent cx="565785" cy="1226185"/>
            <wp:effectExtent l="19050" t="19050" r="24765" b="12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11.PNG"/>
                    <pic:cNvPicPr/>
                  </pic:nvPicPr>
                  <pic:blipFill>
                    <a:blip r:embed="rId13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122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3E3931" w:themeColor="accent6" w:themeShade="40"/>
          <w:lang w:val="nb-NO" w:eastAsia="nb-NO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5601666</wp:posOffset>
            </wp:positionH>
            <wp:positionV relativeFrom="paragraph">
              <wp:posOffset>24544</wp:posOffset>
            </wp:positionV>
            <wp:extent cx="553025" cy="1226185"/>
            <wp:effectExtent l="19050" t="19050" r="19050" b="120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12.PNG"/>
                    <pic:cNvPicPr/>
                  </pic:nvPicPr>
                  <pic:blipFill>
                    <a:blip r:embed="rId14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5" cy="122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3E3931" w:themeColor="accent6" w:themeShade="40"/>
          <w:lang w:val="nb-NO" w:eastAsia="nb-NO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4451375</wp:posOffset>
            </wp:positionH>
            <wp:positionV relativeFrom="paragraph">
              <wp:posOffset>14807</wp:posOffset>
            </wp:positionV>
            <wp:extent cx="568865" cy="1226185"/>
            <wp:effectExtent l="19050" t="19050" r="22225" b="120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10.PNG"/>
                    <pic:cNvPicPr/>
                  </pic:nvPicPr>
                  <pic:blipFill>
                    <a:blip r:embed="rId15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6" cy="1228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3E3931" w:themeColor="accent6" w:themeShade="40"/>
          <w:szCs w:val="18"/>
          <w:lang w:val="nb-NO"/>
        </w:rPr>
        <w:t>Dersom dere betaler ved hotellet, kan dette kun gjøres med kredittkort, eller med kontanter</w:t>
      </w:r>
    </w:p>
    <w:p w:rsidR="00300250" w:rsidRPr="00BC3DD0" w:rsidRDefault="00696105" w:rsidP="00300250">
      <w:pPr>
        <w:numPr>
          <w:ilvl w:val="0"/>
          <w:numId w:val="2"/>
        </w:numPr>
        <w:spacing w:line="240" w:lineRule="auto"/>
        <w:rPr>
          <w:rFonts w:cs="Arial"/>
          <w:color w:val="3E3931" w:themeColor="accent6" w:themeShade="40"/>
          <w:szCs w:val="18"/>
          <w:lang w:val="nb-NO"/>
        </w:rPr>
      </w:pPr>
      <w:r>
        <w:rPr>
          <w:rFonts w:cs="Arial"/>
          <w:color w:val="3E3931" w:themeColor="accent6" w:themeShade="40"/>
          <w:szCs w:val="18"/>
          <w:lang w:val="nb-NO"/>
        </w:rPr>
        <w:t>Faktura tilbys ikke</w:t>
      </w:r>
    </w:p>
    <w:tbl>
      <w:tblPr>
        <w:tblStyle w:val="Tabellrutenet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670"/>
        <w:gridCol w:w="3685"/>
      </w:tblGrid>
      <w:tr w:rsidR="00C418E3" w:rsidRPr="00F841D7" w:rsidTr="00D21B48">
        <w:tc>
          <w:tcPr>
            <w:tcW w:w="284" w:type="dxa"/>
          </w:tcPr>
          <w:p w:rsidR="00C418E3" w:rsidRPr="00F841D7" w:rsidRDefault="00C418E3" w:rsidP="00BC3DD0">
            <w:pPr>
              <w:widowControl w:val="0"/>
              <w:autoSpaceDE w:val="0"/>
              <w:autoSpaceDN w:val="0"/>
              <w:adjustRightInd w:val="0"/>
              <w:rPr>
                <w:rFonts w:ascii="HelveticaNeueLT Std Cn" w:hAnsi="HelveticaNeueLT Std Cn" w:cs="Arial"/>
                <w:color w:val="8D3A7D"/>
                <w:szCs w:val="18"/>
                <w:lang w:val="nb-NO"/>
              </w:rPr>
            </w:pPr>
          </w:p>
        </w:tc>
        <w:tc>
          <w:tcPr>
            <w:tcW w:w="5670" w:type="dxa"/>
          </w:tcPr>
          <w:p w:rsidR="00AC1086" w:rsidRDefault="00AC1086" w:rsidP="000D11F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3E3931" w:themeColor="accent6" w:themeShade="40"/>
                <w:lang w:val="nb-NO"/>
              </w:rPr>
            </w:pPr>
          </w:p>
          <w:p w:rsidR="00F841D7" w:rsidRDefault="00663B29" w:rsidP="000D11F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3E3931" w:themeColor="accent6" w:themeShade="40"/>
                <w:lang w:val="nb-NO"/>
              </w:rPr>
            </w:pPr>
            <w:r>
              <w:rPr>
                <w:rFonts w:cs="Arial"/>
                <w:color w:val="3E3931" w:themeColor="accent6" w:themeShade="40"/>
                <w:lang w:val="nb-NO"/>
              </w:rPr>
              <w:t>Benytt følgende link for bestilling av overnatting:</w:t>
            </w:r>
          </w:p>
          <w:p w:rsidR="00663B29" w:rsidRDefault="00663B29" w:rsidP="000D11F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3E3931" w:themeColor="accent6" w:themeShade="40"/>
                <w:lang w:val="nb-NO"/>
              </w:rPr>
            </w:pPr>
          </w:p>
          <w:p w:rsidR="00663B29" w:rsidRDefault="008727D7" w:rsidP="000D11F8">
            <w:pPr>
              <w:widowControl w:val="0"/>
              <w:autoSpaceDE w:val="0"/>
              <w:autoSpaceDN w:val="0"/>
              <w:adjustRightInd w:val="0"/>
              <w:rPr>
                <w:lang w:val="nb-NO"/>
              </w:rPr>
            </w:pPr>
            <w:hyperlink r:id="rId16" w:history="1">
              <w:r w:rsidR="00663B29" w:rsidRPr="00E71C21">
                <w:rPr>
                  <w:rStyle w:val="Hyperkobling"/>
                  <w:lang w:val="nb-NO"/>
                </w:rPr>
                <w:t>https://www.scandichotels.com/?bookingcode=D000034871</w:t>
              </w:r>
            </w:hyperlink>
            <w:r w:rsidR="00663B29">
              <w:rPr>
                <w:lang w:val="nb-NO"/>
              </w:rPr>
              <w:t xml:space="preserve"> </w:t>
            </w:r>
          </w:p>
          <w:p w:rsidR="00AC1086" w:rsidRDefault="00AC1086" w:rsidP="000D11F8">
            <w:pPr>
              <w:widowControl w:val="0"/>
              <w:autoSpaceDE w:val="0"/>
              <w:autoSpaceDN w:val="0"/>
              <w:adjustRightInd w:val="0"/>
              <w:rPr>
                <w:lang w:val="nb-NO"/>
              </w:rPr>
            </w:pPr>
          </w:p>
          <w:p w:rsidR="00AC1086" w:rsidRPr="00F841D7" w:rsidRDefault="00AC1086" w:rsidP="000D11F8">
            <w:pPr>
              <w:widowControl w:val="0"/>
              <w:autoSpaceDE w:val="0"/>
              <w:autoSpaceDN w:val="0"/>
              <w:adjustRightInd w:val="0"/>
              <w:rPr>
                <w:lang w:val="nb-NO"/>
              </w:rPr>
            </w:pPr>
          </w:p>
        </w:tc>
        <w:tc>
          <w:tcPr>
            <w:tcW w:w="3685" w:type="dxa"/>
          </w:tcPr>
          <w:p w:rsidR="00C418E3" w:rsidRPr="00F841D7" w:rsidRDefault="00C418E3" w:rsidP="000D11F8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3E3931" w:themeColor="accent6" w:themeShade="40"/>
                <w:lang w:val="nb-NO"/>
              </w:rPr>
            </w:pPr>
          </w:p>
        </w:tc>
      </w:tr>
    </w:tbl>
    <w:p w:rsidR="00C901DA" w:rsidRPr="0026166C" w:rsidRDefault="00C901DA" w:rsidP="0026166C">
      <w:pPr>
        <w:pStyle w:val="Overskrift2"/>
        <w:rPr>
          <w:lang w:val="en-GB"/>
        </w:rPr>
      </w:pPr>
      <w:r>
        <w:rPr>
          <w:lang w:val="en-GB"/>
        </w:rPr>
        <w:t>Corporate Web Only rabatter per land</w:t>
      </w:r>
    </w:p>
    <w:tbl>
      <w:tblPr>
        <w:tblStyle w:val="Tabellrutenett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850"/>
        <w:gridCol w:w="2835"/>
        <w:gridCol w:w="1821"/>
        <w:gridCol w:w="1822"/>
        <w:gridCol w:w="1822"/>
      </w:tblGrid>
      <w:tr w:rsidR="00D20230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  <w:r>
              <w:rPr>
                <w:noProof/>
                <w:sz w:val="14"/>
                <w:lang w:val="nb-NO" w:eastAsia="nb-NO"/>
              </w:rPr>
              <w:drawing>
                <wp:inline distT="0" distB="0" distL="0" distR="0" wp14:anchorId="54894B38" wp14:editId="32177C96">
                  <wp:extent cx="182880" cy="182880"/>
                  <wp:effectExtent l="0" t="0" r="762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786A93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Danmark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786A93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14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786A93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– 28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786A93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29+ dager</w:t>
            </w:r>
          </w:p>
        </w:tc>
      </w:tr>
      <w:tr w:rsidR="000D11F8" w:rsidRPr="0026166C" w:rsidTr="00BC4EEE">
        <w:tblPrEx>
          <w:tblCellMar>
            <w:left w:w="108" w:type="dxa"/>
            <w:right w:w="108" w:type="dxa"/>
          </w:tblCellMar>
        </w:tblPrEx>
        <w:tc>
          <w:tcPr>
            <w:tcW w:w="421" w:type="dxa"/>
            <w:vMerge/>
            <w:tcBorders>
              <w:right w:val="nil"/>
            </w:tcBorders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6113F" w:rsidRPr="00BC4EEE" w:rsidRDefault="00BC4EEE" w:rsidP="00027100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20 %</w:t>
            </w:r>
          </w:p>
        </w:tc>
      </w:tr>
      <w:tr w:rsidR="00D20230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  <w:r>
              <w:rPr>
                <w:noProof/>
                <w:sz w:val="14"/>
                <w:lang w:val="nb-NO" w:eastAsia="nb-NO"/>
              </w:rPr>
              <w:drawing>
                <wp:inline distT="0" distB="0" distL="0" distR="0" wp14:anchorId="5DE7EA78" wp14:editId="251AD915">
                  <wp:extent cx="180000" cy="180000"/>
                  <wp:effectExtent l="0" t="0" r="0" b="0"/>
                  <wp:docPr id="4" name="Picture 2">
                    <a:extLst xmlns:a="http://schemas.openxmlformats.org/drawingml/2006/main">
                      <a:ext uri="">
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">
      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26113F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Finland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9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– 20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21+ dager</w:t>
            </w:r>
          </w:p>
        </w:tc>
      </w:tr>
      <w:tr w:rsidR="000D11F8" w:rsidRPr="0026166C" w:rsidTr="00BC4EEE">
        <w:tblPrEx>
          <w:tblCellMar>
            <w:left w:w="108" w:type="dxa"/>
            <w:right w:w="108" w:type="dxa"/>
          </w:tblCellMar>
        </w:tblPrEx>
        <w:tc>
          <w:tcPr>
            <w:tcW w:w="421" w:type="dxa"/>
            <w:vMerge/>
            <w:tcBorders>
              <w:right w:val="nil"/>
            </w:tcBorders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6113F" w:rsidRPr="00BC4EEE" w:rsidRDefault="00BC4EEE" w:rsidP="00027100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(NLRA)*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</w:tr>
      <w:tr w:rsidR="00D20230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sz w:val="14"/>
                <w:lang w:val="en-GB"/>
              </w:rPr>
            </w:pPr>
            <w:r>
              <w:rPr>
                <w:noProof/>
                <w:sz w:val="14"/>
                <w:lang w:val="nb-NO" w:eastAsia="nb-NO"/>
              </w:rPr>
              <w:drawing>
                <wp:inline distT="0" distB="0" distL="0" distR="0" wp14:anchorId="1F990A08" wp14:editId="4D228E13">
                  <wp:extent cx="182880" cy="182880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786A93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Tyskland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10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 xml:space="preserve">11 – 20 dager 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21+ dager</w:t>
            </w:r>
          </w:p>
        </w:tc>
      </w:tr>
      <w:tr w:rsidR="000D11F8" w:rsidRPr="0026166C" w:rsidTr="00BC4EEE">
        <w:tc>
          <w:tcPr>
            <w:tcW w:w="421" w:type="dxa"/>
            <w:vMerge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6113F" w:rsidRPr="00BC4EEE" w:rsidRDefault="00BC4EEE" w:rsidP="00027100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(NLRA)*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</w:tr>
      <w:tr w:rsidR="00D20230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  <w:r>
              <w:rPr>
                <w:noProof/>
                <w:sz w:val="14"/>
                <w:lang w:val="nb-NO" w:eastAsia="nb-NO"/>
              </w:rPr>
              <w:drawing>
                <wp:inline distT="0" distB="0" distL="0" distR="0" wp14:anchorId="7C2605AF" wp14:editId="59B516C4">
                  <wp:extent cx="180000" cy="180000"/>
                  <wp:effectExtent l="0" t="0" r="0" b="0"/>
                  <wp:docPr id="1" name="Picture 3">
                    <a:extLst xmlns:a="http://schemas.openxmlformats.org/drawingml/2006/main">
                      <a:ext uri="">
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">
      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786A93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Norge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10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11 – 20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21+ dager</w:t>
            </w:r>
          </w:p>
        </w:tc>
      </w:tr>
      <w:tr w:rsidR="000D11F8" w:rsidRPr="0026166C" w:rsidTr="00BC4EEE">
        <w:tblPrEx>
          <w:tblCellMar>
            <w:left w:w="108" w:type="dxa"/>
            <w:right w:w="108" w:type="dxa"/>
          </w:tblCellMar>
        </w:tblPrEx>
        <w:tc>
          <w:tcPr>
            <w:tcW w:w="421" w:type="dxa"/>
            <w:vMerge/>
            <w:tcBorders>
              <w:right w:val="nil"/>
            </w:tcBorders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6113F" w:rsidRPr="00BC4EEE" w:rsidRDefault="00BC4EEE" w:rsidP="00027100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20 %</w:t>
            </w:r>
          </w:p>
        </w:tc>
      </w:tr>
      <w:tr w:rsidR="00D20230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D20230" w:rsidP="00027100">
            <w:pPr>
              <w:spacing w:line="220" w:lineRule="atLeast"/>
              <w:rPr>
                <w:sz w:val="14"/>
                <w:lang w:val="en-GB"/>
              </w:rPr>
            </w:pPr>
            <w:r>
              <w:rPr>
                <w:rFonts w:ascii="HelveticaNeueLT Std Cn" w:hAnsi="HelveticaNeueLT Std Cn" w:cs="Arial"/>
                <w:noProof/>
                <w:color w:val="3E3931" w:themeColor="accent6" w:themeShade="40"/>
                <w:sz w:val="16"/>
                <w:szCs w:val="18"/>
                <w:lang w:val="nb-NO" w:eastAsia="nb-NO"/>
              </w:rPr>
              <w:drawing>
                <wp:inline distT="0" distB="0" distL="0" distR="0" wp14:anchorId="4364932E" wp14:editId="046F2075">
                  <wp:extent cx="239140" cy="2339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">
                                <a14:imgProp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14:imgLayer r:embed="rId2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  <a:ext uri="">
                                <a1611:picAttrSrcUrl xmlns:a1611="http://schemas.microsoft.com/office/drawing/2016/11/main" xmlns:w="http://schemas.openxmlformats.org/wordprocessingml/2006/main" xmlns:w10="urn:schemas-microsoft-com:office:word" xmlns:v="urn:schemas-microsoft-com:vml" xmlns:o="urn:schemas-microsoft-com:office:office" xmlns="" r:id="rId23"/>
                              </a:ext>
                            </a:extLst>
                          </a:blip>
                          <a:srcRect l="7713" t="-9339" r="-1" b="-1"/>
                          <a:stretch/>
                        </pic:blipFill>
                        <pic:spPr bwMode="auto">
                          <a:xfrm>
                            <a:off x="0" y="0"/>
                            <a:ext cx="261416" cy="25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786A93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Polen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10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 xml:space="preserve">11 – 20 dager 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21+ dager</w:t>
            </w:r>
          </w:p>
        </w:tc>
      </w:tr>
      <w:tr w:rsidR="000D11F8" w:rsidRPr="0026166C" w:rsidTr="00BC4EEE">
        <w:tc>
          <w:tcPr>
            <w:tcW w:w="421" w:type="dxa"/>
            <w:vMerge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6113F" w:rsidRPr="00BC4EEE" w:rsidRDefault="00BC4EEE" w:rsidP="00027100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(NLRA)*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</w:tr>
      <w:tr w:rsidR="004F60F7" w:rsidRPr="0026166C" w:rsidTr="00BC4EEE">
        <w:tc>
          <w:tcPr>
            <w:tcW w:w="421" w:type="dxa"/>
            <w:vMerge w:val="restart"/>
            <w:tcBorders>
              <w:right w:val="nil"/>
            </w:tcBorders>
            <w:vAlign w:val="center"/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  <w:r>
              <w:rPr>
                <w:noProof/>
                <w:sz w:val="14"/>
                <w:lang w:val="nb-NO" w:eastAsia="nb-NO"/>
              </w:rPr>
              <w:drawing>
                <wp:inline distT="0" distB="0" distL="0" distR="0" wp14:anchorId="644E4CB0" wp14:editId="2AE0FA6B">
                  <wp:extent cx="180000" cy="180000"/>
                  <wp:effectExtent l="0" t="0" r="0" b="0"/>
                  <wp:docPr id="7" name="Picture 4">
                    <a:extLst xmlns:a="http://schemas.openxmlformats.org/drawingml/2006/main">
                      <a:ext uri="">
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">
      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13F" w:rsidRPr="00C418E3" w:rsidRDefault="00786A93" w:rsidP="00027100">
            <w:pPr>
              <w:spacing w:line="220" w:lineRule="atLeast"/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ascii="HelveticaNeueLT Std Cn" w:hAnsi="HelveticaNeueLT Std Cn" w:cs="Arial"/>
                <w:color w:val="3E3931" w:themeColor="accent6" w:themeShade="40"/>
                <w:sz w:val="16"/>
                <w:szCs w:val="18"/>
                <w:lang w:val="en-GB"/>
              </w:rPr>
              <w:t>Sverige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26113F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#Dager før ankomst</w:t>
            </w:r>
          </w:p>
        </w:tc>
        <w:tc>
          <w:tcPr>
            <w:tcW w:w="1821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0 – 14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– 28 dager</w:t>
            </w:r>
          </w:p>
        </w:tc>
        <w:tc>
          <w:tcPr>
            <w:tcW w:w="1822" w:type="dxa"/>
            <w:tcBorders>
              <w:bottom w:val="single" w:sz="4" w:space="0" w:color="BFBFBF" w:themeColor="background1" w:themeShade="BF"/>
            </w:tcBorders>
            <w:shd w:val="clear" w:color="auto" w:fill="E3E0DB" w:themeFill="accent6"/>
          </w:tcPr>
          <w:p w:rsidR="0026113F" w:rsidRPr="00C418E3" w:rsidRDefault="008F0CF5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29+ dager</w:t>
            </w:r>
          </w:p>
        </w:tc>
      </w:tr>
      <w:tr w:rsidR="004F60F7" w:rsidRPr="0026166C" w:rsidTr="00BC4EEE">
        <w:tblPrEx>
          <w:tblCellMar>
            <w:left w:w="108" w:type="dxa"/>
            <w:right w:w="108" w:type="dxa"/>
          </w:tblCellMar>
        </w:tblPrEx>
        <w:tc>
          <w:tcPr>
            <w:tcW w:w="421" w:type="dxa"/>
            <w:vMerge/>
            <w:tcBorders>
              <w:bottom w:val="single" w:sz="4" w:space="0" w:color="auto"/>
              <w:right w:val="nil"/>
            </w:tcBorders>
          </w:tcPr>
          <w:p w:rsidR="0026113F" w:rsidRPr="0026166C" w:rsidRDefault="0026113F" w:rsidP="00027100">
            <w:pPr>
              <w:spacing w:line="220" w:lineRule="atLeast"/>
              <w:rPr>
                <w:rFonts w:ascii="HelveticaNeueLT Std Med Cn" w:hAnsi="HelveticaNeueLT Std Med Cn" w:cs="Arial"/>
                <w:color w:val="3E3931" w:themeColor="accent6" w:themeShade="40"/>
                <w:sz w:val="14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26113F" w:rsidRPr="00C418E3" w:rsidRDefault="00BC4EEE" w:rsidP="00BC4EEE">
            <w:pPr>
              <w:spacing w:line="220" w:lineRule="atLeas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4"/>
                <w:szCs w:val="18"/>
                <w:lang w:val="en-GB"/>
              </w:rPr>
              <w:t>(NLRA)*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26113F" w:rsidRPr="00C418E3" w:rsidRDefault="00786A93" w:rsidP="00027100">
            <w:pPr>
              <w:spacing w:line="220" w:lineRule="atLeast"/>
              <w:jc w:val="right"/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</w:pPr>
            <w:r>
              <w:rPr>
                <w:rFonts w:cs="Arial"/>
                <w:color w:val="3E3931" w:themeColor="accent6" w:themeShade="40"/>
                <w:sz w:val="16"/>
                <w:szCs w:val="18"/>
                <w:lang w:val="en-GB"/>
              </w:rPr>
              <w:t>Rabatt</w:t>
            </w:r>
          </w:p>
        </w:tc>
        <w:tc>
          <w:tcPr>
            <w:tcW w:w="1821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5 %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10 %</w:t>
            </w:r>
          </w:p>
        </w:tc>
        <w:tc>
          <w:tcPr>
            <w:tcW w:w="1822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26113F" w:rsidRPr="00C418E3" w:rsidRDefault="0026113F" w:rsidP="00027100">
            <w:pPr>
              <w:spacing w:line="220" w:lineRule="atLeast"/>
              <w:jc w:val="center"/>
              <w:rPr>
                <w:rFonts w:cs="Arial"/>
                <w:sz w:val="16"/>
                <w:szCs w:val="18"/>
                <w:lang w:val="en-GB"/>
              </w:rPr>
            </w:pPr>
            <w:r>
              <w:rPr>
                <w:rFonts w:cs="Arial"/>
                <w:sz w:val="16"/>
                <w:szCs w:val="18"/>
                <w:lang w:val="en-GB"/>
              </w:rPr>
              <w:t>15 %</w:t>
            </w:r>
          </w:p>
        </w:tc>
      </w:tr>
    </w:tbl>
    <w:p w:rsidR="00BC4EEE" w:rsidRDefault="00BC4EEE" w:rsidP="00BC4EEE">
      <w:pPr>
        <w:spacing w:before="40"/>
        <w:rPr>
          <w:sz w:val="14"/>
          <w:lang w:val="en-GB"/>
        </w:rPr>
      </w:pPr>
      <w:r>
        <w:rPr>
          <w:sz w:val="14"/>
          <w:lang w:val="en-GB"/>
        </w:rPr>
        <w:lastRenderedPageBreak/>
        <w:t xml:space="preserve">*NLRA: Non Last Room Availability </w:t>
      </w:r>
      <w:r>
        <w:rPr>
          <w:sz w:val="14"/>
          <w:lang w:val="en-GB"/>
        </w:rPr>
        <w:sym w:font="Symbol" w:char="F0BD"/>
      </w:r>
      <w:r>
        <w:rPr>
          <w:sz w:val="14"/>
          <w:lang w:val="en-GB"/>
        </w:rPr>
        <w:t xml:space="preserve"> LRA: Last Room Availability</w:t>
      </w:r>
    </w:p>
    <w:p w:rsidR="001B2A1E" w:rsidRDefault="001B2A1E" w:rsidP="001B2A1E">
      <w:pPr>
        <w:keepNext/>
        <w:widowControl w:val="0"/>
        <w:spacing w:line="280" w:lineRule="atLeast"/>
        <w:rPr>
          <w:rFonts w:ascii="Brandon Text Bold" w:hAnsi="Brandon Text Bold"/>
          <w:szCs w:val="22"/>
        </w:rPr>
      </w:pPr>
      <w:r w:rsidRPr="0077414D">
        <w:rPr>
          <w:rFonts w:ascii="Brandon Text Bold" w:hAnsi="Brandon Text Bold"/>
          <w:szCs w:val="22"/>
        </w:rPr>
        <w:t>SPESIALTILBUD – TA EKSPRESSHEISEN RETT TIL LEVEL 2</w:t>
      </w:r>
    </w:p>
    <w:p w:rsidR="001B2A1E" w:rsidRPr="0077414D" w:rsidRDefault="001B2A1E" w:rsidP="001B2A1E">
      <w:pPr>
        <w:keepNext/>
        <w:widowControl w:val="0"/>
        <w:spacing w:line="280" w:lineRule="atLeast"/>
        <w:rPr>
          <w:rFonts w:ascii="Brandon Text Bold" w:hAnsi="Brandon Text Bold"/>
          <w:szCs w:val="22"/>
        </w:rPr>
      </w:pPr>
    </w:p>
    <w:p w:rsidR="001B2A1E" w:rsidRPr="0077414D" w:rsidRDefault="001B2A1E" w:rsidP="001B2A1E">
      <w:pPr>
        <w:keepNext/>
        <w:widowControl w:val="0"/>
        <w:rPr>
          <w:rFonts w:ascii="HelveticaNeueLT Std Cn" w:hAnsi="HelveticaNeueLT Std Cn" w:cs="Arial"/>
          <w:sz w:val="20"/>
        </w:rPr>
      </w:pPr>
      <w:r>
        <w:rPr>
          <w:rFonts w:ascii="HelveticaNeueLT Std Cn" w:hAnsi="HelveticaNeueLT Std Cn" w:cs="Arial"/>
          <w:sz w:val="20"/>
        </w:rPr>
        <w:t xml:space="preserve">Som kunde hos </w:t>
      </w:r>
      <w:r w:rsidRPr="0077414D">
        <w:rPr>
          <w:rFonts w:ascii="HelveticaNeueLT Std Cn" w:hAnsi="HelveticaNeueLT Std Cn" w:cs="Arial"/>
          <w:sz w:val="20"/>
        </w:rPr>
        <w:t xml:space="preserve">Scandic, ønsker vi å gi deg et godt tilbud. Meld deg inn i Scandic Friends, og gå direkte til nivået Level 2! </w:t>
      </w:r>
    </w:p>
    <w:p w:rsidR="001B2A1E" w:rsidRPr="0077414D" w:rsidRDefault="001B2A1E" w:rsidP="001B2A1E">
      <w:pPr>
        <w:pStyle w:val="Overskrift3"/>
        <w:widowControl w:val="0"/>
        <w:spacing w:line="336" w:lineRule="atLeast"/>
        <w:rPr>
          <w:rFonts w:ascii="HelveticaNeueLT Std Cn" w:hAnsi="HelveticaNeueLT Std Cn" w:cs="Helvetica"/>
          <w:color w:val="333333"/>
          <w:sz w:val="20"/>
          <w:szCs w:val="20"/>
        </w:rPr>
      </w:pPr>
      <w:r w:rsidRPr="0077414D">
        <w:rPr>
          <w:rFonts w:ascii="HelveticaNeueLT Std Cn" w:hAnsi="HelveticaNeueLT Std Cn" w:cs="Helvetica"/>
          <w:color w:val="333333"/>
          <w:sz w:val="20"/>
          <w:szCs w:val="20"/>
        </w:rPr>
        <w:t>Level 2 fordeler</w:t>
      </w:r>
    </w:p>
    <w:p w:rsidR="001B2A1E" w:rsidRPr="0077414D" w:rsidRDefault="001B2A1E" w:rsidP="001B2A1E">
      <w:pPr>
        <w:keepNext/>
        <w:widowControl w:val="0"/>
        <w:numPr>
          <w:ilvl w:val="0"/>
          <w:numId w:val="3"/>
        </w:numPr>
        <w:spacing w:before="100" w:beforeAutospacing="1" w:after="100" w:afterAutospacing="1" w:line="40" w:lineRule="atLeast"/>
        <w:ind w:left="527" w:hanging="170"/>
        <w:rPr>
          <w:rFonts w:ascii="HelveticaNeueLT Std Cn" w:hAnsi="HelveticaNeueLT Std Cn" w:cs="Helvetica"/>
          <w:color w:val="333333"/>
          <w:sz w:val="20"/>
        </w:rPr>
      </w:pPr>
      <w:r w:rsidRPr="0077414D">
        <w:rPr>
          <w:rFonts w:ascii="HelveticaNeueLT Std Cn" w:hAnsi="HelveticaNeueLT Std Cn" w:cs="Helvetica"/>
          <w:color w:val="333333"/>
          <w:sz w:val="20"/>
        </w:rPr>
        <w:t>Tjen poeng både på opphold og mat</w:t>
      </w:r>
    </w:p>
    <w:p w:rsidR="001B2A1E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77414D">
        <w:rPr>
          <w:rFonts w:ascii="HelveticaNeueLT Std Cn" w:hAnsi="HelveticaNeueLT Std Cn" w:cs="Helvetica"/>
          <w:color w:val="333333"/>
          <w:sz w:val="20"/>
          <w:szCs w:val="20"/>
        </w:rPr>
        <w:t>Restaurantvoucher NOK 50/natt</w:t>
      </w:r>
    </w:p>
    <w:p w:rsidR="001B2A1E" w:rsidRPr="0077414D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77414D">
        <w:rPr>
          <w:rFonts w:ascii="HelveticaNeueLT Std Cn" w:hAnsi="HelveticaNeueLT Std Cn" w:cs="Helvetica"/>
          <w:color w:val="333333"/>
          <w:sz w:val="20"/>
          <w:szCs w:val="20"/>
        </w:rPr>
        <w:t>230 bonuspoeng når du bestiller på vårt nettsted eller i vår app</w:t>
      </w:r>
    </w:p>
    <w:p w:rsidR="001B2A1E" w:rsidRPr="0077414D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77414D">
        <w:rPr>
          <w:rFonts w:ascii="HelveticaNeueLT Std Cn" w:hAnsi="HelveticaNeueLT Std Cn" w:cs="Helvetica"/>
          <w:color w:val="333333"/>
          <w:sz w:val="20"/>
          <w:szCs w:val="20"/>
        </w:rPr>
        <w:t>Bo 2 betal for 1</w:t>
      </w:r>
    </w:p>
    <w:p w:rsidR="001B2A1E" w:rsidRPr="0077414D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77414D">
        <w:rPr>
          <w:rFonts w:ascii="HelveticaNeueLT Std Cn" w:hAnsi="HelveticaNeueLT Std Cn" w:cs="Helvetica"/>
          <w:color w:val="333333"/>
          <w:sz w:val="20"/>
          <w:szCs w:val="20"/>
        </w:rPr>
        <w:t>20 % rabatt på opphold i de fleste helger</w:t>
      </w:r>
    </w:p>
    <w:p w:rsidR="001B2A1E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 w:after="100" w:afterAutospacing="1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D33B10">
        <w:rPr>
          <w:rFonts w:ascii="HelveticaNeueLT Std Cn" w:hAnsi="HelveticaNeueLT Std Cn" w:cs="Helvetica"/>
          <w:color w:val="333333"/>
          <w:sz w:val="20"/>
          <w:szCs w:val="20"/>
        </w:rPr>
        <w:t>10 % rabatt på mat i restaurant og shop i helger</w:t>
      </w:r>
    </w:p>
    <w:p w:rsidR="001B2A1E" w:rsidRPr="00D33B10" w:rsidRDefault="001B2A1E" w:rsidP="001B2A1E">
      <w:pPr>
        <w:pStyle w:val="NormalWeb"/>
        <w:keepNext/>
        <w:widowControl w:val="0"/>
        <w:numPr>
          <w:ilvl w:val="0"/>
          <w:numId w:val="3"/>
        </w:numPr>
        <w:spacing w:before="0" w:beforeAutospacing="0" w:after="100" w:afterAutospacing="1"/>
        <w:ind w:left="527" w:hanging="170"/>
        <w:contextualSpacing/>
        <w:rPr>
          <w:rFonts w:ascii="HelveticaNeueLT Std Cn" w:hAnsi="HelveticaNeueLT Std Cn" w:cs="Helvetica"/>
          <w:color w:val="333333"/>
          <w:sz w:val="20"/>
          <w:szCs w:val="20"/>
        </w:rPr>
      </w:pPr>
      <w:r w:rsidRPr="00D33B10">
        <w:rPr>
          <w:rFonts w:ascii="HelveticaNeueLT Std Cn" w:hAnsi="HelveticaNeueLT Std Cn" w:cs="Helvetica"/>
          <w:color w:val="333333"/>
          <w:sz w:val="20"/>
          <w:szCs w:val="20"/>
        </w:rPr>
        <w:t>Spesialpriser i utvalgte ferier</w:t>
      </w:r>
    </w:p>
    <w:p w:rsidR="001B2A1E" w:rsidRDefault="001B2A1E" w:rsidP="001B2A1E">
      <w:pPr>
        <w:keepNext/>
        <w:widowControl w:val="0"/>
        <w:spacing w:line="240" w:lineRule="auto"/>
        <w:rPr>
          <w:rStyle w:val="Hyperkobling"/>
          <w:rFonts w:ascii="HelveticaNeueLT Std Cn" w:hAnsi="HelveticaNeueLT Std Cn" w:cs="Arial"/>
          <w:sz w:val="20"/>
        </w:rPr>
      </w:pPr>
      <w:r w:rsidRPr="0077414D">
        <w:rPr>
          <w:rFonts w:ascii="HelveticaNeueLT Std Cn" w:hAnsi="HelveticaNeueLT Std Cn" w:cs="Arial"/>
          <w:sz w:val="20"/>
        </w:rPr>
        <w:t xml:space="preserve">Ta del i tilbudet online: </w:t>
      </w:r>
      <w:hyperlink r:id="rId25" w:history="1">
        <w:r w:rsidRPr="0077414D">
          <w:rPr>
            <w:rStyle w:val="Hyperkobling"/>
            <w:rFonts w:ascii="HelveticaNeueLT Std Cn" w:hAnsi="HelveticaNeueLT Std Cn" w:cs="Arial"/>
            <w:sz w:val="20"/>
          </w:rPr>
          <w:t>https://www.scandicho</w:t>
        </w:r>
        <w:bookmarkStart w:id="0" w:name="_GoBack"/>
        <w:bookmarkEnd w:id="0"/>
        <w:r w:rsidRPr="0077414D">
          <w:rPr>
            <w:rStyle w:val="Hyperkobling"/>
            <w:rFonts w:ascii="HelveticaNeueLT Std Cn" w:hAnsi="HelveticaNeueLT Std Cn" w:cs="Arial"/>
            <w:sz w:val="20"/>
          </w:rPr>
          <w:t>tels.no/memberpromo2</w:t>
        </w:r>
      </w:hyperlink>
    </w:p>
    <w:p w:rsidR="001B2A1E" w:rsidRDefault="001B2A1E" w:rsidP="001B2A1E">
      <w:pPr>
        <w:keepNext/>
        <w:widowControl w:val="0"/>
        <w:spacing w:line="240" w:lineRule="auto"/>
        <w:rPr>
          <w:rStyle w:val="Hyperkobling"/>
          <w:rFonts w:ascii="HelveticaNeueLT Std Cn" w:hAnsi="HelveticaNeueLT Std Cn" w:cs="Arial"/>
          <w:sz w:val="20"/>
        </w:rPr>
      </w:pPr>
    </w:p>
    <w:p w:rsidR="001B2A1E" w:rsidRPr="001B2A1E" w:rsidRDefault="001B2A1E" w:rsidP="00BC4EEE">
      <w:pPr>
        <w:spacing w:before="40"/>
        <w:rPr>
          <w:sz w:val="14"/>
        </w:rPr>
      </w:pPr>
    </w:p>
    <w:sectPr w:rsidR="001B2A1E" w:rsidRPr="001B2A1E" w:rsidSect="00027100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964" w:right="851" w:bottom="851" w:left="107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7D7" w:rsidRDefault="008727D7">
      <w:r>
        <w:separator/>
      </w:r>
    </w:p>
  </w:endnote>
  <w:endnote w:type="continuationSeparator" w:id="0">
    <w:p w:rsidR="008727D7" w:rsidRDefault="0087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NeueLT Std Lt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Brandon Text Bold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HelveticaNeueLT St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ulaireForScandic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ool-Light">
    <w:altName w:val="Courier New"/>
    <w:panose1 w:val="020B0604020202020204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Text Black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HelveticaNeueLT Std Me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?????? Pro W3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ndon Text Medium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90726253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Arial" w:hAnsi="Arial" w:cs="Arial"/>
                <w:sz w:val="16"/>
                <w:szCs w:val="16"/>
              </w:rPr>
              <w:id w:val="351000805"/>
              <w:docPartObj>
                <w:docPartGallery w:val="Page Numbers (Top of Page)"/>
                <w:docPartUnique/>
              </w:docPartObj>
            </w:sdtPr>
            <w:sdtEndPr/>
            <w:sdtContent>
              <w:p w:rsidR="00044398" w:rsidRDefault="00044398" w:rsidP="00044398">
                <w:pPr>
                  <w:pStyle w:val="Bunntekst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  <w:tbl>
                <w:tblPr>
                  <w:tblStyle w:val="Tabellrutenett"/>
                  <w:tblW w:w="10206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070"/>
                  <w:gridCol w:w="3071"/>
                  <w:gridCol w:w="4065"/>
                </w:tblGrid>
                <w:tr w:rsidR="00044398" w:rsidTr="002A5035">
                  <w:trPr>
                    <w:trHeight w:val="348"/>
                  </w:trPr>
                  <w:tc>
                    <w:tcPr>
                      <w:tcW w:w="3070" w:type="dxa"/>
                      <w:vAlign w:val="bottom"/>
                    </w:tcPr>
                    <w:p w:rsidR="00044398" w:rsidRPr="009742B2" w:rsidRDefault="00044398" w:rsidP="00044398">
                      <w:pPr>
                        <w:pStyle w:val="Bunntekst"/>
                        <w:rPr>
                          <w:rFonts w:ascii="Brandon Text Medium" w:hAnsi="Brandon Text Medium" w:cs="Arial"/>
                          <w:sz w:val="18"/>
                          <w:szCs w:val="16"/>
                          <w:lang w:val="en-GB"/>
                        </w:rPr>
                      </w:pPr>
                    </w:p>
                  </w:tc>
                  <w:tc>
                    <w:tcPr>
                      <w:tcW w:w="3071" w:type="dxa"/>
                      <w:vAlign w:val="bottom"/>
                    </w:tcPr>
                    <w:p w:rsidR="00044398" w:rsidRPr="009742B2" w:rsidRDefault="00044398" w:rsidP="00044398">
                      <w:pPr>
                        <w:pStyle w:val="Bunntekst"/>
                        <w:jc w:val="center"/>
                        <w:rPr>
                          <w:rFonts w:ascii="Brandon Text Medium" w:hAnsi="Brandon Text Medium" w:cs="Arial"/>
                          <w:sz w:val="18"/>
                          <w:szCs w:val="16"/>
                          <w:lang w:val="en-GB"/>
                        </w:rPr>
                      </w:pPr>
                    </w:p>
                  </w:tc>
                  <w:tc>
                    <w:tcPr>
                      <w:tcW w:w="4065" w:type="dxa"/>
                      <w:vAlign w:val="bottom"/>
                    </w:tcPr>
                    <w:p w:rsidR="00044398" w:rsidRPr="009742B2" w:rsidRDefault="00044398" w:rsidP="00044398">
                      <w:pPr>
                        <w:pStyle w:val="Bunntekst"/>
                        <w:jc w:val="right"/>
                        <w:rPr>
                          <w:rFonts w:ascii="Brandon Text Black" w:hAnsi="Brandon Text Black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nb-NO" w:eastAsia="nb-NO"/>
                        </w:rPr>
                        <w:drawing>
                          <wp:inline distT="0" distB="0" distL="0" distR="0" wp14:anchorId="6D4CBBAF" wp14:editId="33C92914">
                            <wp:extent cx="1105100" cy="25908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dic logo vectorized red.gif"/>
                                    <pic:cNvPicPr/>
                                  </pic:nvPicPr>
                                  <pic:blipFill rotWithShape="1">
                                    <a:blip r:embed="rId1">
                                      <a:extLst>
                                        <a:ext uri="">
          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          </a:ext>
                                      </a:extLst>
                                    </a:blip>
                                    <a:srcRect b="31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8963" cy="2623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9266F7" w:rsidRPr="00227AA0" w:rsidRDefault="008727D7" w:rsidP="00044398">
                <w:pPr>
                  <w:pStyle w:val="Bunntekst"/>
                  <w:rPr>
                    <w:rFonts w:ascii="Arial" w:hAnsi="Arial" w:cs="Arial"/>
                    <w:sz w:val="16"/>
                    <w:szCs w:val="16"/>
                  </w:rPr>
                </w:pPr>
              </w:p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6F7" w:rsidRPr="00675F93" w:rsidRDefault="00675F93" w:rsidP="00675F93">
    <w:pPr>
      <w:pStyle w:val="Bunntekst"/>
      <w:jc w:val="right"/>
    </w:pPr>
    <w:r>
      <w:rPr>
        <w:rFonts w:ascii="Arial" w:hAnsi="Arial" w:cs="Arial"/>
        <w:noProof/>
        <w:sz w:val="16"/>
        <w:szCs w:val="16"/>
        <w:lang w:val="nb-NO" w:eastAsia="nb-NO"/>
      </w:rPr>
      <w:drawing>
        <wp:inline distT="0" distB="0" distL="0" distR="0" wp14:anchorId="5F9E5E40" wp14:editId="5992A968">
          <wp:extent cx="1260000" cy="295394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ndic logo vectorized red.gif"/>
                  <pic:cNvPicPr/>
                </pic:nvPicPr>
                <pic:blipFill rotWithShape="1">
                  <a:blip r:embed="rId1">
                    <a:extLst>
                      <a:ext uri="">
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</a:ext>
                    </a:extLst>
                  </a:blip>
                  <a:srcRect b="31928"/>
                  <a:stretch/>
                </pic:blipFill>
                <pic:spPr bwMode="auto">
                  <a:xfrm>
                    <a:off x="0" y="0"/>
                    <a:ext cx="1260000" cy="2953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7D7" w:rsidRDefault="008727D7">
      <w:r>
        <w:separator/>
      </w:r>
    </w:p>
  </w:footnote>
  <w:footnote w:type="continuationSeparator" w:id="0">
    <w:p w:rsidR="008727D7" w:rsidRDefault="0087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6F7" w:rsidRDefault="009266F7" w:rsidP="00675F93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6F7" w:rsidRDefault="009266F7" w:rsidP="00675F93">
    <w:pPr>
      <w:pStyle w:val="Topptekst"/>
      <w:ind w:left="-1418" w:righ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1266"/>
    <w:multiLevelType w:val="hybridMultilevel"/>
    <w:tmpl w:val="F55A2FE4"/>
    <w:lvl w:ilvl="0" w:tplc="06D0A966">
      <w:start w:val="1"/>
      <w:numFmt w:val="bullet"/>
      <w:pStyle w:val="Punktlista1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  <w:lvl w:ilvl="1" w:tplc="4DD098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E063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E5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8641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44C2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22F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72DA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A6F1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63ADC"/>
    <w:multiLevelType w:val="multilevel"/>
    <w:tmpl w:val="96D8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46A69"/>
    <w:multiLevelType w:val="multilevel"/>
    <w:tmpl w:val="FBDE011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hideGrammaticalErrors/>
  <w:attachedTemplate r:id="rId1"/>
  <w:defaultTabStop w:val="357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796"/>
    <w:rsid w:val="000032C6"/>
    <w:rsid w:val="00013545"/>
    <w:rsid w:val="000206AC"/>
    <w:rsid w:val="00025E3B"/>
    <w:rsid w:val="00027100"/>
    <w:rsid w:val="00034518"/>
    <w:rsid w:val="00034958"/>
    <w:rsid w:val="00037855"/>
    <w:rsid w:val="00043B2B"/>
    <w:rsid w:val="00044398"/>
    <w:rsid w:val="0005690B"/>
    <w:rsid w:val="00063A37"/>
    <w:rsid w:val="000763D6"/>
    <w:rsid w:val="00083E05"/>
    <w:rsid w:val="000941B3"/>
    <w:rsid w:val="000C12C6"/>
    <w:rsid w:val="000D11F8"/>
    <w:rsid w:val="000D4BEF"/>
    <w:rsid w:val="000D6062"/>
    <w:rsid w:val="000E158A"/>
    <w:rsid w:val="000E33E6"/>
    <w:rsid w:val="000F25FE"/>
    <w:rsid w:val="000F60F8"/>
    <w:rsid w:val="00102E97"/>
    <w:rsid w:val="00112F42"/>
    <w:rsid w:val="0012750D"/>
    <w:rsid w:val="0014121B"/>
    <w:rsid w:val="00145350"/>
    <w:rsid w:val="00170FCD"/>
    <w:rsid w:val="0017545C"/>
    <w:rsid w:val="00187CA0"/>
    <w:rsid w:val="00193553"/>
    <w:rsid w:val="00197116"/>
    <w:rsid w:val="001A75E5"/>
    <w:rsid w:val="001B2A1E"/>
    <w:rsid w:val="001C7F73"/>
    <w:rsid w:val="001E638B"/>
    <w:rsid w:val="001F175B"/>
    <w:rsid w:val="001F39EF"/>
    <w:rsid w:val="00207B01"/>
    <w:rsid w:val="00210CF1"/>
    <w:rsid w:val="00227AA0"/>
    <w:rsid w:val="002320FA"/>
    <w:rsid w:val="00232739"/>
    <w:rsid w:val="002329AB"/>
    <w:rsid w:val="0024347B"/>
    <w:rsid w:val="002438AA"/>
    <w:rsid w:val="0026113F"/>
    <w:rsid w:val="0026166C"/>
    <w:rsid w:val="0026678A"/>
    <w:rsid w:val="00276207"/>
    <w:rsid w:val="002808F5"/>
    <w:rsid w:val="002948E9"/>
    <w:rsid w:val="00295C12"/>
    <w:rsid w:val="00297D2C"/>
    <w:rsid w:val="002A5035"/>
    <w:rsid w:val="002A7CEA"/>
    <w:rsid w:val="002B22AD"/>
    <w:rsid w:val="002B763E"/>
    <w:rsid w:val="002C2F40"/>
    <w:rsid w:val="002C5BC3"/>
    <w:rsid w:val="002D0863"/>
    <w:rsid w:val="002D6836"/>
    <w:rsid w:val="002E5C88"/>
    <w:rsid w:val="002F73C3"/>
    <w:rsid w:val="00300250"/>
    <w:rsid w:val="00312094"/>
    <w:rsid w:val="003141DD"/>
    <w:rsid w:val="00325F7F"/>
    <w:rsid w:val="003271C5"/>
    <w:rsid w:val="003272C7"/>
    <w:rsid w:val="00330C54"/>
    <w:rsid w:val="00330D0B"/>
    <w:rsid w:val="00334D53"/>
    <w:rsid w:val="00347072"/>
    <w:rsid w:val="003501EA"/>
    <w:rsid w:val="0035307A"/>
    <w:rsid w:val="00363A91"/>
    <w:rsid w:val="00377796"/>
    <w:rsid w:val="003802B3"/>
    <w:rsid w:val="00394663"/>
    <w:rsid w:val="003977E3"/>
    <w:rsid w:val="003A3D75"/>
    <w:rsid w:val="003A7290"/>
    <w:rsid w:val="003A7A20"/>
    <w:rsid w:val="003C1060"/>
    <w:rsid w:val="003C3B46"/>
    <w:rsid w:val="003C6594"/>
    <w:rsid w:val="003C72A5"/>
    <w:rsid w:val="003D187C"/>
    <w:rsid w:val="003E0148"/>
    <w:rsid w:val="003E08D1"/>
    <w:rsid w:val="003F3F38"/>
    <w:rsid w:val="004076FA"/>
    <w:rsid w:val="00415BEF"/>
    <w:rsid w:val="00441678"/>
    <w:rsid w:val="0045373C"/>
    <w:rsid w:val="00455943"/>
    <w:rsid w:val="00470D87"/>
    <w:rsid w:val="004717B5"/>
    <w:rsid w:val="0048376C"/>
    <w:rsid w:val="004839B1"/>
    <w:rsid w:val="00491E4F"/>
    <w:rsid w:val="004924D2"/>
    <w:rsid w:val="004A4B53"/>
    <w:rsid w:val="004B63D4"/>
    <w:rsid w:val="004C2DE1"/>
    <w:rsid w:val="004D44E7"/>
    <w:rsid w:val="004E1345"/>
    <w:rsid w:val="004E2964"/>
    <w:rsid w:val="004E47DD"/>
    <w:rsid w:val="004E5018"/>
    <w:rsid w:val="004E6400"/>
    <w:rsid w:val="004F137D"/>
    <w:rsid w:val="004F1556"/>
    <w:rsid w:val="004F5336"/>
    <w:rsid w:val="004F60F7"/>
    <w:rsid w:val="00525090"/>
    <w:rsid w:val="00532C58"/>
    <w:rsid w:val="00537047"/>
    <w:rsid w:val="00550214"/>
    <w:rsid w:val="00553550"/>
    <w:rsid w:val="00556606"/>
    <w:rsid w:val="005609CF"/>
    <w:rsid w:val="005A2261"/>
    <w:rsid w:val="005A47B5"/>
    <w:rsid w:val="005B20E5"/>
    <w:rsid w:val="005B4465"/>
    <w:rsid w:val="005D55E7"/>
    <w:rsid w:val="005E1575"/>
    <w:rsid w:val="005E7165"/>
    <w:rsid w:val="005F44B1"/>
    <w:rsid w:val="005F5AD4"/>
    <w:rsid w:val="00604323"/>
    <w:rsid w:val="0060726F"/>
    <w:rsid w:val="006207CF"/>
    <w:rsid w:val="006272D3"/>
    <w:rsid w:val="00652ACB"/>
    <w:rsid w:val="00656751"/>
    <w:rsid w:val="00663B29"/>
    <w:rsid w:val="006650A4"/>
    <w:rsid w:val="00673E05"/>
    <w:rsid w:val="00675F93"/>
    <w:rsid w:val="00681755"/>
    <w:rsid w:val="00681BCB"/>
    <w:rsid w:val="00696105"/>
    <w:rsid w:val="006A779E"/>
    <w:rsid w:val="006D624A"/>
    <w:rsid w:val="006D6E8B"/>
    <w:rsid w:val="00707319"/>
    <w:rsid w:val="00717B71"/>
    <w:rsid w:val="007267C7"/>
    <w:rsid w:val="00740320"/>
    <w:rsid w:val="007411E4"/>
    <w:rsid w:val="00744409"/>
    <w:rsid w:val="00747640"/>
    <w:rsid w:val="0076243E"/>
    <w:rsid w:val="00770E52"/>
    <w:rsid w:val="0077367F"/>
    <w:rsid w:val="00773C5C"/>
    <w:rsid w:val="0077685B"/>
    <w:rsid w:val="00786A93"/>
    <w:rsid w:val="007935AB"/>
    <w:rsid w:val="007940A8"/>
    <w:rsid w:val="007C2ADE"/>
    <w:rsid w:val="007C7EA9"/>
    <w:rsid w:val="007D2C43"/>
    <w:rsid w:val="007E006F"/>
    <w:rsid w:val="007F010D"/>
    <w:rsid w:val="007F2A2A"/>
    <w:rsid w:val="007F388C"/>
    <w:rsid w:val="007F6431"/>
    <w:rsid w:val="00804125"/>
    <w:rsid w:val="00805C33"/>
    <w:rsid w:val="00814B17"/>
    <w:rsid w:val="008164B9"/>
    <w:rsid w:val="00840D6B"/>
    <w:rsid w:val="00864498"/>
    <w:rsid w:val="008727D7"/>
    <w:rsid w:val="00884C43"/>
    <w:rsid w:val="00885F12"/>
    <w:rsid w:val="008922E0"/>
    <w:rsid w:val="00896081"/>
    <w:rsid w:val="008A67CF"/>
    <w:rsid w:val="008B47DB"/>
    <w:rsid w:val="008C7E4A"/>
    <w:rsid w:val="008F0378"/>
    <w:rsid w:val="008F0CF5"/>
    <w:rsid w:val="008F0E88"/>
    <w:rsid w:val="008F79AA"/>
    <w:rsid w:val="009123F2"/>
    <w:rsid w:val="00914612"/>
    <w:rsid w:val="009266F7"/>
    <w:rsid w:val="00947469"/>
    <w:rsid w:val="0095239A"/>
    <w:rsid w:val="009530C9"/>
    <w:rsid w:val="009607F4"/>
    <w:rsid w:val="00960BC9"/>
    <w:rsid w:val="009650A3"/>
    <w:rsid w:val="00966184"/>
    <w:rsid w:val="00970506"/>
    <w:rsid w:val="00970A12"/>
    <w:rsid w:val="009731DE"/>
    <w:rsid w:val="00981E01"/>
    <w:rsid w:val="009861AB"/>
    <w:rsid w:val="00997416"/>
    <w:rsid w:val="009A53AC"/>
    <w:rsid w:val="009A6582"/>
    <w:rsid w:val="009B3BCD"/>
    <w:rsid w:val="009C0BCB"/>
    <w:rsid w:val="009C30E8"/>
    <w:rsid w:val="009C6179"/>
    <w:rsid w:val="009E1D70"/>
    <w:rsid w:val="00A00BB9"/>
    <w:rsid w:val="00A14094"/>
    <w:rsid w:val="00A20241"/>
    <w:rsid w:val="00A22DE0"/>
    <w:rsid w:val="00A70711"/>
    <w:rsid w:val="00A743F8"/>
    <w:rsid w:val="00A7668E"/>
    <w:rsid w:val="00A80164"/>
    <w:rsid w:val="00A924DD"/>
    <w:rsid w:val="00A97A0B"/>
    <w:rsid w:val="00AB3B09"/>
    <w:rsid w:val="00AB3D65"/>
    <w:rsid w:val="00AB672A"/>
    <w:rsid w:val="00AC1086"/>
    <w:rsid w:val="00AC1988"/>
    <w:rsid w:val="00AC7C32"/>
    <w:rsid w:val="00AD25ED"/>
    <w:rsid w:val="00AE18A4"/>
    <w:rsid w:val="00AE1AF1"/>
    <w:rsid w:val="00AF6D00"/>
    <w:rsid w:val="00B12DE1"/>
    <w:rsid w:val="00B20F09"/>
    <w:rsid w:val="00B24269"/>
    <w:rsid w:val="00B25C06"/>
    <w:rsid w:val="00B25C23"/>
    <w:rsid w:val="00B25E77"/>
    <w:rsid w:val="00B42CEA"/>
    <w:rsid w:val="00B4546F"/>
    <w:rsid w:val="00B5411D"/>
    <w:rsid w:val="00B5689E"/>
    <w:rsid w:val="00B56E72"/>
    <w:rsid w:val="00B60075"/>
    <w:rsid w:val="00B82480"/>
    <w:rsid w:val="00B850CE"/>
    <w:rsid w:val="00BA49A8"/>
    <w:rsid w:val="00BA6D04"/>
    <w:rsid w:val="00BA76F7"/>
    <w:rsid w:val="00BB03F6"/>
    <w:rsid w:val="00BB359D"/>
    <w:rsid w:val="00BC3DD0"/>
    <w:rsid w:val="00BC3FD7"/>
    <w:rsid w:val="00BC4EEE"/>
    <w:rsid w:val="00BE2B8F"/>
    <w:rsid w:val="00BE4386"/>
    <w:rsid w:val="00BF3B77"/>
    <w:rsid w:val="00BF47C1"/>
    <w:rsid w:val="00BF6C47"/>
    <w:rsid w:val="00BF770F"/>
    <w:rsid w:val="00C001EB"/>
    <w:rsid w:val="00C01706"/>
    <w:rsid w:val="00C01EF4"/>
    <w:rsid w:val="00C04637"/>
    <w:rsid w:val="00C1243A"/>
    <w:rsid w:val="00C16984"/>
    <w:rsid w:val="00C30FC9"/>
    <w:rsid w:val="00C40841"/>
    <w:rsid w:val="00C418E3"/>
    <w:rsid w:val="00C44E49"/>
    <w:rsid w:val="00C5306C"/>
    <w:rsid w:val="00C548C1"/>
    <w:rsid w:val="00C712EA"/>
    <w:rsid w:val="00C87404"/>
    <w:rsid w:val="00C901DA"/>
    <w:rsid w:val="00CB1B54"/>
    <w:rsid w:val="00CB59BC"/>
    <w:rsid w:val="00CC2AA2"/>
    <w:rsid w:val="00CC5EC3"/>
    <w:rsid w:val="00CC75B3"/>
    <w:rsid w:val="00CD550C"/>
    <w:rsid w:val="00CD5EE3"/>
    <w:rsid w:val="00CE7B9F"/>
    <w:rsid w:val="00CF21E5"/>
    <w:rsid w:val="00D02042"/>
    <w:rsid w:val="00D12A63"/>
    <w:rsid w:val="00D15062"/>
    <w:rsid w:val="00D1688A"/>
    <w:rsid w:val="00D20230"/>
    <w:rsid w:val="00D21B48"/>
    <w:rsid w:val="00D271BA"/>
    <w:rsid w:val="00D30650"/>
    <w:rsid w:val="00D335BB"/>
    <w:rsid w:val="00D42B6C"/>
    <w:rsid w:val="00D51E61"/>
    <w:rsid w:val="00D57B8C"/>
    <w:rsid w:val="00D7240E"/>
    <w:rsid w:val="00D85E19"/>
    <w:rsid w:val="00DA49F1"/>
    <w:rsid w:val="00DA58A8"/>
    <w:rsid w:val="00DB3B3B"/>
    <w:rsid w:val="00DB5D79"/>
    <w:rsid w:val="00DD0749"/>
    <w:rsid w:val="00DD079B"/>
    <w:rsid w:val="00DE00E1"/>
    <w:rsid w:val="00DE17E5"/>
    <w:rsid w:val="00DE4BCD"/>
    <w:rsid w:val="00E02F7A"/>
    <w:rsid w:val="00E34FCC"/>
    <w:rsid w:val="00E37467"/>
    <w:rsid w:val="00E4157A"/>
    <w:rsid w:val="00E43B6F"/>
    <w:rsid w:val="00E538CA"/>
    <w:rsid w:val="00E70A72"/>
    <w:rsid w:val="00E70B74"/>
    <w:rsid w:val="00E7387F"/>
    <w:rsid w:val="00E7551C"/>
    <w:rsid w:val="00E90454"/>
    <w:rsid w:val="00E91108"/>
    <w:rsid w:val="00E93DCC"/>
    <w:rsid w:val="00E953EE"/>
    <w:rsid w:val="00E9653C"/>
    <w:rsid w:val="00EC1016"/>
    <w:rsid w:val="00ED0E27"/>
    <w:rsid w:val="00EE7F48"/>
    <w:rsid w:val="00EF6915"/>
    <w:rsid w:val="00F06027"/>
    <w:rsid w:val="00F13A53"/>
    <w:rsid w:val="00F202F6"/>
    <w:rsid w:val="00F25058"/>
    <w:rsid w:val="00F31405"/>
    <w:rsid w:val="00F3333A"/>
    <w:rsid w:val="00F3473E"/>
    <w:rsid w:val="00F53F73"/>
    <w:rsid w:val="00F62AD0"/>
    <w:rsid w:val="00F841D7"/>
    <w:rsid w:val="00FA5A3B"/>
    <w:rsid w:val="00FA715A"/>
    <w:rsid w:val="00FB1FCC"/>
    <w:rsid w:val="00F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B712E26-BA06-4691-B31D-B1FB36B7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7100"/>
    <w:pPr>
      <w:spacing w:line="260" w:lineRule="atLeast"/>
    </w:pPr>
    <w:rPr>
      <w:rFonts w:ascii="HelveticaNeueLT Std Lt Cn" w:hAnsi="HelveticaNeueLT Std Lt Cn"/>
      <w:sz w:val="18"/>
      <w:lang w:val="sv-SE"/>
    </w:rPr>
  </w:style>
  <w:style w:type="paragraph" w:styleId="Overskrift1">
    <w:name w:val="heading 1"/>
    <w:next w:val="Normal"/>
    <w:qFormat/>
    <w:rsid w:val="0026166C"/>
    <w:pPr>
      <w:keepNext/>
      <w:autoSpaceDE w:val="0"/>
      <w:autoSpaceDN w:val="0"/>
      <w:adjustRightInd w:val="0"/>
      <w:spacing w:after="60"/>
      <w:outlineLvl w:val="0"/>
    </w:pPr>
    <w:rPr>
      <w:rFonts w:ascii="Brandon Text Bold" w:hAnsi="Brandon Text Bold"/>
      <w:caps/>
      <w:sz w:val="18"/>
      <w:lang w:val="sv-SE"/>
    </w:rPr>
  </w:style>
  <w:style w:type="paragraph" w:styleId="Overskrift2">
    <w:name w:val="heading 2"/>
    <w:next w:val="Normal"/>
    <w:link w:val="Overskrift2Tegn"/>
    <w:qFormat/>
    <w:rsid w:val="0026166C"/>
    <w:pPr>
      <w:keepNext/>
      <w:spacing w:before="100" w:after="100" w:line="280" w:lineRule="atLeast"/>
      <w:outlineLvl w:val="1"/>
    </w:pPr>
    <w:rPr>
      <w:rFonts w:ascii="HelveticaNeueLT Std Cn" w:hAnsi="HelveticaNeueLT Std Cn"/>
      <w:bCs/>
      <w:iCs/>
      <w:sz w:val="18"/>
      <w:szCs w:val="28"/>
      <w:lang w:val="sv-SE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C874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84F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1754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BA6D04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Rubrik1">
    <w:name w:val="Rubrik1"/>
    <w:basedOn w:val="Normal"/>
    <w:semiHidden/>
    <w:rPr>
      <w:rFonts w:ascii="Arial" w:hAnsi="Arial"/>
      <w:sz w:val="16"/>
    </w:rPr>
  </w:style>
  <w:style w:type="paragraph" w:styleId="Topptekst">
    <w:name w:val="header"/>
    <w:basedOn w:val="Normal"/>
    <w:link w:val="TopptekstTegn"/>
    <w:uiPriority w:val="99"/>
    <w:pPr>
      <w:tabs>
        <w:tab w:val="center" w:pos="4703"/>
        <w:tab w:val="right" w:pos="9406"/>
      </w:tabs>
    </w:pPr>
  </w:style>
  <w:style w:type="paragraph" w:styleId="Bunntekst">
    <w:name w:val="footer"/>
    <w:link w:val="BunntekstTegn"/>
    <w:uiPriority w:val="99"/>
    <w:rsid w:val="000206AC"/>
    <w:rPr>
      <w:rFonts w:ascii="PopulaireForScandic" w:hAnsi="PopulaireForScandic"/>
      <w:sz w:val="40"/>
      <w:lang w:val="sv-S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Verdana" w:hAnsi="Verdana"/>
      <w:b/>
      <w:color w:val="000000"/>
      <w:lang w:val="sv-SE"/>
    </w:rPr>
  </w:style>
  <w:style w:type="paragraph" w:customStyle="1" w:styleId="Punktlista1">
    <w:name w:val="Punktlista1"/>
    <w:basedOn w:val="Normal"/>
    <w:qFormat/>
    <w:pPr>
      <w:numPr>
        <w:numId w:val="1"/>
      </w:numPr>
      <w:tabs>
        <w:tab w:val="left" w:pos="227"/>
      </w:tabs>
    </w:pPr>
    <w:rPr>
      <w:lang w:val="en-US"/>
    </w:rPr>
  </w:style>
  <w:style w:type="paragraph" w:styleId="Brdtekstinnrykk">
    <w:name w:val="Body Text Indent"/>
    <w:basedOn w:val="Brdtekst"/>
    <w:semiHidden/>
    <w:pPr>
      <w:widowControl w:val="0"/>
      <w:tabs>
        <w:tab w:val="left" w:pos="287"/>
        <w:tab w:val="left" w:pos="426"/>
      </w:tabs>
      <w:spacing w:after="0"/>
      <w:ind w:right="1236"/>
    </w:pPr>
    <w:rPr>
      <w:rFonts w:ascii="Stool-Light" w:hAnsi="Stool-Light"/>
      <w:color w:val="000000"/>
      <w:lang w:val="en-US"/>
    </w:rPr>
  </w:style>
  <w:style w:type="paragraph" w:styleId="Brdtekst">
    <w:name w:val="Body Text"/>
    <w:basedOn w:val="Normal"/>
    <w:semiHidden/>
    <w:pPr>
      <w:spacing w:after="120"/>
    </w:pPr>
  </w:style>
  <w:style w:type="character" w:customStyle="1" w:styleId="TopptekstTegn">
    <w:name w:val="Topptekst Tegn"/>
    <w:basedOn w:val="Standardskriftforavsnitt"/>
    <w:link w:val="Topptekst"/>
    <w:uiPriority w:val="99"/>
    <w:rsid w:val="007C7EA9"/>
    <w:rPr>
      <w:rFonts w:ascii="Verdana" w:hAnsi="Verdana"/>
      <w:lang w:val="sv-SE"/>
    </w:rPr>
  </w:style>
  <w:style w:type="character" w:customStyle="1" w:styleId="BunntekstTegn">
    <w:name w:val="Bunntekst Tegn"/>
    <w:basedOn w:val="Standardskriftforavsnitt"/>
    <w:link w:val="Bunntekst"/>
    <w:uiPriority w:val="99"/>
    <w:rsid w:val="000206AC"/>
    <w:rPr>
      <w:rFonts w:ascii="PopulaireForScandic" w:hAnsi="PopulaireForScandic"/>
      <w:sz w:val="40"/>
      <w:lang w:val="sv-S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135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13545"/>
    <w:rPr>
      <w:rFonts w:ascii="Tahoma" w:hAnsi="Tahoma" w:cs="Tahoma"/>
      <w:sz w:val="16"/>
      <w:szCs w:val="16"/>
      <w:lang w:val="sv-SE"/>
    </w:rPr>
  </w:style>
  <w:style w:type="character" w:customStyle="1" w:styleId="Overskrift2Tegn">
    <w:name w:val="Overskrift 2 Tegn"/>
    <w:basedOn w:val="Standardskriftforavsnitt"/>
    <w:link w:val="Overskrift2"/>
    <w:rsid w:val="0026166C"/>
    <w:rPr>
      <w:rFonts w:ascii="HelveticaNeueLT Std Cn" w:hAnsi="HelveticaNeueLT Std Cn"/>
      <w:bCs/>
      <w:iCs/>
      <w:sz w:val="18"/>
      <w:szCs w:val="28"/>
      <w:lang w:val="sv-SE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E2B8F"/>
    <w:rPr>
      <w:rFonts w:ascii="Cambria" w:hAnsi="Cambria"/>
      <w:sz w:val="22"/>
      <w:szCs w:val="22"/>
      <w:lang w:val="sv-S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BA6D04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BA6D04"/>
    <w:rPr>
      <w:rFonts w:ascii="Verdana" w:hAnsi="Verdana"/>
      <w:lang w:val="sv-SE" w:eastAsia="en-US"/>
    </w:rPr>
  </w:style>
  <w:style w:type="paragraph" w:styleId="Tittel">
    <w:name w:val="Title"/>
    <w:next w:val="Normal"/>
    <w:link w:val="TittelTegn"/>
    <w:qFormat/>
    <w:rsid w:val="0026166C"/>
    <w:pPr>
      <w:spacing w:line="600" w:lineRule="atLeast"/>
    </w:pPr>
    <w:rPr>
      <w:rFonts w:ascii="Brandon Text Black" w:hAnsi="Brandon Text Black" w:cs="Arial"/>
      <w:caps/>
      <w:color w:val="3E3931" w:themeColor="accent6" w:themeShade="40"/>
      <w:sz w:val="40"/>
      <w:szCs w:val="24"/>
    </w:rPr>
  </w:style>
  <w:style w:type="character" w:customStyle="1" w:styleId="TittelTegn">
    <w:name w:val="Tittel Tegn"/>
    <w:basedOn w:val="Standardskriftforavsnitt"/>
    <w:link w:val="Tittel"/>
    <w:rsid w:val="0026166C"/>
    <w:rPr>
      <w:rFonts w:ascii="Brandon Text Black" w:hAnsi="Brandon Text Black" w:cs="Arial"/>
      <w:caps/>
      <w:color w:val="3E3931" w:themeColor="accent6" w:themeShade="40"/>
      <w:sz w:val="40"/>
      <w:szCs w:val="24"/>
    </w:rPr>
  </w:style>
  <w:style w:type="character" w:styleId="Hyperkobling">
    <w:name w:val="Hyperlink"/>
    <w:basedOn w:val="Standardskriftforavsnitt"/>
    <w:semiHidden/>
    <w:rsid w:val="00BA6D04"/>
    <w:rPr>
      <w:color w:val="660099"/>
      <w:u w:val="single"/>
    </w:rPr>
  </w:style>
  <w:style w:type="paragraph" w:styleId="Ingenmellomrom">
    <w:name w:val="No Spacing"/>
    <w:link w:val="IngenmellomromTegn"/>
    <w:uiPriority w:val="1"/>
    <w:semiHidden/>
    <w:qFormat/>
    <w:rsid w:val="005B20E5"/>
    <w:rPr>
      <w:rFonts w:ascii="Calibri" w:hAnsi="Calibr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semiHidden/>
    <w:rsid w:val="00BE2B8F"/>
    <w:rPr>
      <w:rFonts w:ascii="Calibri" w:hAnsi="Calibri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E2B8F"/>
    <w:rPr>
      <w:rFonts w:ascii="Calibri" w:hAnsi="Calibri"/>
      <w:b/>
      <w:bCs/>
      <w:sz w:val="28"/>
      <w:szCs w:val="28"/>
      <w:lang w:val="sv-SE"/>
    </w:rPr>
  </w:style>
  <w:style w:type="character" w:customStyle="1" w:styleId="longtext">
    <w:name w:val="long_text"/>
    <w:basedOn w:val="Standardskriftforavsnitt"/>
    <w:rsid w:val="00DD079B"/>
  </w:style>
  <w:style w:type="character" w:customStyle="1" w:styleId="hps">
    <w:name w:val="hps"/>
    <w:basedOn w:val="Standardskriftforavsnitt"/>
    <w:rsid w:val="00DD079B"/>
  </w:style>
  <w:style w:type="character" w:styleId="Plassholdertekst">
    <w:name w:val="Placeholder Text"/>
    <w:basedOn w:val="Standardskriftforavsnitt"/>
    <w:uiPriority w:val="99"/>
    <w:semiHidden/>
    <w:rsid w:val="007C2ADE"/>
    <w:rPr>
      <w:color w:val="808080"/>
    </w:rPr>
  </w:style>
  <w:style w:type="table" w:styleId="Tabellrutenett">
    <w:name w:val="Table Grid"/>
    <w:basedOn w:val="Vanligtabell"/>
    <w:uiPriority w:val="59"/>
    <w:rsid w:val="009146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rubrik">
    <w:name w:val="Tabellrubrik"/>
    <w:next w:val="Normal"/>
    <w:qFormat/>
    <w:rsid w:val="00F31405"/>
    <w:pPr>
      <w:jc w:val="center"/>
    </w:pPr>
    <w:rPr>
      <w:rFonts w:ascii="HelveticaNeueLT Std Med Cn" w:hAnsi="HelveticaNeueLT Std Med Cn"/>
      <w:color w:val="FFFFFF" w:themeColor="background1"/>
      <w:sz w:val="18"/>
      <w:lang w:val="en-GB"/>
    </w:rPr>
  </w:style>
  <w:style w:type="paragraph" w:styleId="Listeavsnitt">
    <w:name w:val="List Paragraph"/>
    <w:basedOn w:val="Normal"/>
    <w:uiPriority w:val="34"/>
    <w:qFormat/>
    <w:rsid w:val="00044398"/>
    <w:pPr>
      <w:ind w:left="720"/>
      <w:contextualSpacing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26166C"/>
    <w:pPr>
      <w:widowControl w:val="0"/>
      <w:autoSpaceDE w:val="0"/>
      <w:autoSpaceDN w:val="0"/>
      <w:adjustRightInd w:val="0"/>
      <w:spacing w:line="320" w:lineRule="atLeast"/>
    </w:pPr>
    <w:rPr>
      <w:rFonts w:eastAsia="?????? Pro W3"/>
      <w:color w:val="000000"/>
      <w:sz w:val="20"/>
      <w:lang w:val="en-GB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6166C"/>
    <w:rPr>
      <w:rFonts w:ascii="HelveticaNeueLT Std Lt Cn" w:eastAsia="?????? Pro W3" w:hAnsi="HelveticaNeueLT Std Lt Cn"/>
      <w:color w:val="000000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87404"/>
    <w:rPr>
      <w:rFonts w:asciiTheme="majorHAnsi" w:eastAsiaTheme="majorEastAsia" w:hAnsiTheme="majorHAnsi" w:cstheme="majorBidi"/>
      <w:color w:val="00484F" w:themeColor="accent1" w:themeShade="7F"/>
      <w:sz w:val="24"/>
      <w:szCs w:val="24"/>
      <w:lang w:val="sv-S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45350"/>
    <w:rPr>
      <w:color w:val="808080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663B2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B2A1E"/>
    <w:pPr>
      <w:spacing w:before="100" w:beforeAutospacing="1" w:after="240" w:line="240" w:lineRule="auto"/>
    </w:pPr>
    <w:rPr>
      <w:rFonts w:ascii="Times New Roman" w:hAnsi="Times New Roman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3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405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961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6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hyperlink" Target="https://www.scandichotels.no/memberpromo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candichotels.com/?bookingcode=D000034871" TargetMode="External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://www.pngall.com/poland-flag-png" TargetMode="External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07/relationships/hdphoto" Target="media/hdphoto1.wdp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rRon002\AppData\Local\Temp\Temp1_Mallar%2520s&#228;ljavdelningen%5b1%5d.zip\Agreement\Agre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F544E942634964A2F088736F7CD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584D0-862D-446A-923C-5B6E2B7A17FD}"/>
      </w:docPartPr>
      <w:docPartBody>
        <w:p w:rsidR="000D4C31" w:rsidRDefault="007762DA" w:rsidP="007762DA">
          <w:pPr>
            <w:pStyle w:val="BCF544E942634964A2F088736F7CDE08"/>
          </w:pPr>
          <w:r w:rsidRPr="00412E05">
            <w:rPr>
              <w:rStyle w:val="Plassholdertekst"/>
            </w:rPr>
            <w:t>{scandic_account_id.name}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NeueLT Std Lt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Brandon Text Bold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HelveticaNeueLT St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ulaireForScandic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ool-Light">
    <w:altName w:val="Courier New"/>
    <w:panose1 w:val="020B0604020202020204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Text Black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HelveticaNeueLT Std Me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?????? Pro W3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ndon Text Medium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F58"/>
    <w:rsid w:val="0009781A"/>
    <w:rsid w:val="000D4C31"/>
    <w:rsid w:val="001242D8"/>
    <w:rsid w:val="002C4B73"/>
    <w:rsid w:val="002D7F58"/>
    <w:rsid w:val="003E309C"/>
    <w:rsid w:val="003F27DB"/>
    <w:rsid w:val="004B69C2"/>
    <w:rsid w:val="004F06F3"/>
    <w:rsid w:val="00561517"/>
    <w:rsid w:val="005646EC"/>
    <w:rsid w:val="00621853"/>
    <w:rsid w:val="00644266"/>
    <w:rsid w:val="00661C76"/>
    <w:rsid w:val="00667A67"/>
    <w:rsid w:val="00755C73"/>
    <w:rsid w:val="007762DA"/>
    <w:rsid w:val="00801581"/>
    <w:rsid w:val="00905A86"/>
    <w:rsid w:val="00931C2D"/>
    <w:rsid w:val="009B0A49"/>
    <w:rsid w:val="009F6509"/>
    <w:rsid w:val="00B65699"/>
    <w:rsid w:val="00BE6750"/>
    <w:rsid w:val="00CE7429"/>
    <w:rsid w:val="00DA7686"/>
    <w:rsid w:val="00E014D3"/>
    <w:rsid w:val="00E05393"/>
    <w:rsid w:val="00E42EF2"/>
    <w:rsid w:val="00EB4165"/>
    <w:rsid w:val="00F01A1C"/>
    <w:rsid w:val="00FE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D4C31"/>
    <w:rPr>
      <w:color w:val="808080"/>
    </w:rPr>
  </w:style>
  <w:style w:type="paragraph" w:customStyle="1" w:styleId="FE6E7EE3C792431187130BE69AC0E162">
    <w:name w:val="FE6E7EE3C792431187130BE69AC0E162"/>
  </w:style>
  <w:style w:type="paragraph" w:customStyle="1" w:styleId="A0AB44225B3747B69675E86BCF185D55">
    <w:name w:val="A0AB44225B3747B69675E86BCF185D55"/>
  </w:style>
  <w:style w:type="paragraph" w:customStyle="1" w:styleId="4F4F3D4F5D2045B3A96AC5A014C8BD67">
    <w:name w:val="4F4F3D4F5D2045B3A96AC5A014C8BD67"/>
  </w:style>
  <w:style w:type="paragraph" w:customStyle="1" w:styleId="FF7E800E0B72484BA543C7D18CFF2B8C">
    <w:name w:val="FF7E800E0B72484BA543C7D18CFF2B8C"/>
  </w:style>
  <w:style w:type="paragraph" w:customStyle="1" w:styleId="1E15E9BB311A4285B538172DCE3FC8AE">
    <w:name w:val="1E15E9BB311A4285B538172DCE3FC8AE"/>
  </w:style>
  <w:style w:type="paragraph" w:customStyle="1" w:styleId="39A8E711A3E342A1A4E81D7151D90B48">
    <w:name w:val="39A8E711A3E342A1A4E81D7151D90B48"/>
  </w:style>
  <w:style w:type="paragraph" w:customStyle="1" w:styleId="070CA98E5E674612864275D936588ECD">
    <w:name w:val="070CA98E5E674612864275D936588ECD"/>
  </w:style>
  <w:style w:type="paragraph" w:customStyle="1" w:styleId="51179E5CDCF54A5187A02085319FC91F">
    <w:name w:val="51179E5CDCF54A5187A02085319FC91F"/>
  </w:style>
  <w:style w:type="paragraph" w:customStyle="1" w:styleId="C55BA60B6ABA447184A4B3FCF37C4E6B">
    <w:name w:val="C55BA60B6ABA447184A4B3FCF37C4E6B"/>
  </w:style>
  <w:style w:type="paragraph" w:customStyle="1" w:styleId="0F1F394BE8AE4EEB9687FC89355821D4">
    <w:name w:val="0F1F394BE8AE4EEB9687FC89355821D4"/>
  </w:style>
  <w:style w:type="paragraph" w:customStyle="1" w:styleId="EFC909F0F3374ADAA70DF4E165BACAC4">
    <w:name w:val="EFC909F0F3374ADAA70DF4E165BACAC4"/>
  </w:style>
  <w:style w:type="paragraph" w:customStyle="1" w:styleId="DD6B083CAE6744D9AC81CD7F29A94354">
    <w:name w:val="DD6B083CAE6744D9AC81CD7F29A94354"/>
  </w:style>
  <w:style w:type="paragraph" w:customStyle="1" w:styleId="3E916ABF343042E5AD644F776C1BE130">
    <w:name w:val="3E916ABF343042E5AD644F776C1BE130"/>
  </w:style>
  <w:style w:type="paragraph" w:customStyle="1" w:styleId="BF886FC8FE2549C2BA22DC58D991C1C3">
    <w:name w:val="BF886FC8FE2549C2BA22DC58D991C1C3"/>
  </w:style>
  <w:style w:type="paragraph" w:customStyle="1" w:styleId="DC17876887504E4DAD44FF8B7E75B60F">
    <w:name w:val="DC17876887504E4DAD44FF8B7E75B60F"/>
  </w:style>
  <w:style w:type="paragraph" w:customStyle="1" w:styleId="F1C51D174CD4413DB4F1061E7D637B37">
    <w:name w:val="F1C51D174CD4413DB4F1061E7D637B37"/>
  </w:style>
  <w:style w:type="paragraph" w:customStyle="1" w:styleId="FC96D7EA0B37432499726FB37F125D65">
    <w:name w:val="FC96D7EA0B37432499726FB37F125D65"/>
  </w:style>
  <w:style w:type="paragraph" w:customStyle="1" w:styleId="B3AEA3DE9E6B436B820FD48F7450A1CE">
    <w:name w:val="B3AEA3DE9E6B436B820FD48F7450A1CE"/>
  </w:style>
  <w:style w:type="paragraph" w:customStyle="1" w:styleId="450BA936786B42669FFEEAA394D3615B">
    <w:name w:val="450BA936786B42669FFEEAA394D3615B"/>
  </w:style>
  <w:style w:type="paragraph" w:customStyle="1" w:styleId="522CB1FE2785480DADD91D014D45582B">
    <w:name w:val="522CB1FE2785480DADD91D014D45582B"/>
  </w:style>
  <w:style w:type="paragraph" w:customStyle="1" w:styleId="4E870B03A6284907A0F8682A7FB17195">
    <w:name w:val="4E870B03A6284907A0F8682A7FB17195"/>
  </w:style>
  <w:style w:type="paragraph" w:customStyle="1" w:styleId="ECCD88E8A4BC4AC5A2A863BBC29661BE">
    <w:name w:val="ECCD88E8A4BC4AC5A2A863BBC29661BE"/>
  </w:style>
  <w:style w:type="paragraph" w:customStyle="1" w:styleId="18A2635328E94ABD9A224C68BCFA9A76">
    <w:name w:val="18A2635328E94ABD9A224C68BCFA9A76"/>
  </w:style>
  <w:style w:type="paragraph" w:customStyle="1" w:styleId="FF729A2AA16B4310876A470D53996E40">
    <w:name w:val="FF729A2AA16B4310876A470D53996E40"/>
  </w:style>
  <w:style w:type="paragraph" w:customStyle="1" w:styleId="A25B91319558402BA1C91062FDDFB19A">
    <w:name w:val="A25B91319558402BA1C91062FDDFB19A"/>
  </w:style>
  <w:style w:type="paragraph" w:customStyle="1" w:styleId="D0BCE31DCD4043C4B7DA8BA727FBE966">
    <w:name w:val="D0BCE31DCD4043C4B7DA8BA727FBE966"/>
  </w:style>
  <w:style w:type="paragraph" w:customStyle="1" w:styleId="01E68EC813074F40BF22CA99068AD094">
    <w:name w:val="01E68EC813074F40BF22CA99068AD094"/>
  </w:style>
  <w:style w:type="paragraph" w:customStyle="1" w:styleId="0DACB5426DE24C81B4759192FF0010D1">
    <w:name w:val="0DACB5426DE24C81B4759192FF0010D1"/>
  </w:style>
  <w:style w:type="paragraph" w:customStyle="1" w:styleId="0F7FBB3382134915926C3B46B2B2FB5A">
    <w:name w:val="0F7FBB3382134915926C3B46B2B2FB5A"/>
  </w:style>
  <w:style w:type="paragraph" w:customStyle="1" w:styleId="181A528FC21C4D20BA4BCFE7E1873000">
    <w:name w:val="181A528FC21C4D20BA4BCFE7E1873000"/>
  </w:style>
  <w:style w:type="paragraph" w:customStyle="1" w:styleId="D95C01503A1646F8A390EDFAEE9B7404">
    <w:name w:val="D95C01503A1646F8A390EDFAEE9B7404"/>
  </w:style>
  <w:style w:type="paragraph" w:customStyle="1" w:styleId="A617560B26104792B3435AD18A395757">
    <w:name w:val="A617560B26104792B3435AD18A395757"/>
  </w:style>
  <w:style w:type="paragraph" w:customStyle="1" w:styleId="31E58D2758174BE7BE933B0068994DDB">
    <w:name w:val="31E58D2758174BE7BE933B0068994DDB"/>
  </w:style>
  <w:style w:type="paragraph" w:customStyle="1" w:styleId="BFFA536AE6D24247A0A3A265695B8F44">
    <w:name w:val="BFFA536AE6D24247A0A3A265695B8F44"/>
  </w:style>
  <w:style w:type="paragraph" w:customStyle="1" w:styleId="35B424FDE6DB48C3924D03F2FC738969">
    <w:name w:val="35B424FDE6DB48C3924D03F2FC738969"/>
  </w:style>
  <w:style w:type="paragraph" w:customStyle="1" w:styleId="B7D9C9AEC7974A1BB5F21A476F3A223F">
    <w:name w:val="B7D9C9AEC7974A1BB5F21A476F3A223F"/>
  </w:style>
  <w:style w:type="paragraph" w:customStyle="1" w:styleId="B936F7FBA36D4A72A97462758DEB6E37">
    <w:name w:val="B936F7FBA36D4A72A97462758DEB6E37"/>
  </w:style>
  <w:style w:type="paragraph" w:customStyle="1" w:styleId="E10A898B559B49D6AC942BCFC403FF91">
    <w:name w:val="E10A898B559B49D6AC942BCFC403FF91"/>
  </w:style>
  <w:style w:type="paragraph" w:customStyle="1" w:styleId="3DB91C7BD087474CBF3B9DF83807E4B2">
    <w:name w:val="3DB91C7BD087474CBF3B9DF83807E4B2"/>
  </w:style>
  <w:style w:type="paragraph" w:customStyle="1" w:styleId="438C1C9732E04502B803C4F25D757D47">
    <w:name w:val="438C1C9732E04502B803C4F25D757D47"/>
  </w:style>
  <w:style w:type="paragraph" w:customStyle="1" w:styleId="7695258AB22143C4805B2710E5C0CCFD">
    <w:name w:val="7695258AB22143C4805B2710E5C0CCFD"/>
  </w:style>
  <w:style w:type="paragraph" w:customStyle="1" w:styleId="E6C8425A281145CE8E9C0E22DD5B6B14">
    <w:name w:val="E6C8425A281145CE8E9C0E22DD5B6B14"/>
  </w:style>
  <w:style w:type="paragraph" w:customStyle="1" w:styleId="134C7A7B6B8A49368B5E49D50097D026">
    <w:name w:val="134C7A7B6B8A49368B5E49D50097D026"/>
  </w:style>
  <w:style w:type="paragraph" w:customStyle="1" w:styleId="960DC1E9E7884D9BB8E15955F95CDD14">
    <w:name w:val="960DC1E9E7884D9BB8E15955F95CDD14"/>
  </w:style>
  <w:style w:type="paragraph" w:customStyle="1" w:styleId="44292CE8D2B441EDAD781BC8487E6ED0">
    <w:name w:val="44292CE8D2B441EDAD781BC8487E6ED0"/>
  </w:style>
  <w:style w:type="paragraph" w:customStyle="1" w:styleId="9E1C1327E2B6445385EAF0C6BA38D55C">
    <w:name w:val="9E1C1327E2B6445385EAF0C6BA38D55C"/>
  </w:style>
  <w:style w:type="paragraph" w:customStyle="1" w:styleId="FF9E3582566540D083B35D179196BD4B">
    <w:name w:val="FF9E3582566540D083B35D179196BD4B"/>
  </w:style>
  <w:style w:type="paragraph" w:customStyle="1" w:styleId="F1C6CC2638CA4909907CCA1B295DDEEC">
    <w:name w:val="F1C6CC2638CA4909907CCA1B295DDEEC"/>
  </w:style>
  <w:style w:type="paragraph" w:customStyle="1" w:styleId="FE49BE4C4D7F476B9F051DB42F0D1A98">
    <w:name w:val="FE49BE4C4D7F476B9F051DB42F0D1A98"/>
  </w:style>
  <w:style w:type="paragraph" w:customStyle="1" w:styleId="73B1562297A04679B7A9E79254F68479">
    <w:name w:val="73B1562297A04679B7A9E79254F68479"/>
  </w:style>
  <w:style w:type="paragraph" w:customStyle="1" w:styleId="A1974BCF6FD94A11B9AF4217C7777386">
    <w:name w:val="A1974BCF6FD94A11B9AF4217C7777386"/>
  </w:style>
  <w:style w:type="paragraph" w:customStyle="1" w:styleId="DE98E32A78CE4576A7840036A068A816">
    <w:name w:val="DE98E32A78CE4576A7840036A068A816"/>
  </w:style>
  <w:style w:type="paragraph" w:customStyle="1" w:styleId="24A37C1254DB4AB8985BC31CCFFF2DBF">
    <w:name w:val="24A37C1254DB4AB8985BC31CCFFF2DBF"/>
  </w:style>
  <w:style w:type="paragraph" w:customStyle="1" w:styleId="40B3B4328B634BB4A06FF88366B29A83">
    <w:name w:val="40B3B4328B634BB4A06FF88366B29A83"/>
  </w:style>
  <w:style w:type="paragraph" w:customStyle="1" w:styleId="6DF5511FF54342D4822C2A2A054416C3">
    <w:name w:val="6DF5511FF54342D4822C2A2A054416C3"/>
    <w:rsid w:val="00E014D3"/>
  </w:style>
  <w:style w:type="paragraph" w:customStyle="1" w:styleId="2FCCA4630E0F4F9D9F00163DA91FBE7F">
    <w:name w:val="2FCCA4630E0F4F9D9F00163DA91FBE7F"/>
    <w:rsid w:val="00E014D3"/>
  </w:style>
  <w:style w:type="paragraph" w:customStyle="1" w:styleId="C91E2071392C4A24826A3608CE5731D1">
    <w:name w:val="C91E2071392C4A24826A3608CE5731D1"/>
    <w:rsid w:val="00E014D3"/>
  </w:style>
  <w:style w:type="paragraph" w:customStyle="1" w:styleId="19124509A3284157B3590F75BEBD8FD6">
    <w:name w:val="19124509A3284157B3590F75BEBD8FD6"/>
    <w:rsid w:val="00E014D3"/>
  </w:style>
  <w:style w:type="paragraph" w:customStyle="1" w:styleId="E6DA8CDF4ED14DD584C0C77270902FA0">
    <w:name w:val="E6DA8CDF4ED14DD584C0C77270902FA0"/>
    <w:rsid w:val="00E014D3"/>
  </w:style>
  <w:style w:type="paragraph" w:customStyle="1" w:styleId="9D224924D0A545D195B0121673AFB534">
    <w:name w:val="9D224924D0A545D195B0121673AFB534"/>
    <w:rsid w:val="00E014D3"/>
  </w:style>
  <w:style w:type="paragraph" w:customStyle="1" w:styleId="4EA1DDF7EE024E7F8BFA111072218625">
    <w:name w:val="4EA1DDF7EE024E7F8BFA111072218625"/>
    <w:rsid w:val="00E014D3"/>
  </w:style>
  <w:style w:type="paragraph" w:customStyle="1" w:styleId="909969B97E6B464FA7EA807DC3E0B6DE">
    <w:name w:val="909969B97E6B464FA7EA807DC3E0B6DE"/>
    <w:rsid w:val="00E014D3"/>
  </w:style>
  <w:style w:type="paragraph" w:customStyle="1" w:styleId="D91EE612439C43EBB435B22A0832115E">
    <w:name w:val="D91EE612439C43EBB435B22A0832115E"/>
    <w:rsid w:val="00E014D3"/>
  </w:style>
  <w:style w:type="paragraph" w:customStyle="1" w:styleId="4A4A66E0FF7A4A56BBD5760A01881DE2">
    <w:name w:val="4A4A66E0FF7A4A56BBD5760A01881DE2"/>
    <w:rsid w:val="005646EC"/>
  </w:style>
  <w:style w:type="paragraph" w:customStyle="1" w:styleId="B48B10D965694F448C98CE67AC9BE020">
    <w:name w:val="B48B10D965694F448C98CE67AC9BE020"/>
    <w:rsid w:val="005646EC"/>
  </w:style>
  <w:style w:type="paragraph" w:customStyle="1" w:styleId="F868C799AC0748BFBDF4B2194BC0BCF5">
    <w:name w:val="F868C799AC0748BFBDF4B2194BC0BCF5"/>
    <w:rsid w:val="005646EC"/>
  </w:style>
  <w:style w:type="paragraph" w:customStyle="1" w:styleId="C8D461EA88B34E97A84148BB32F4AA77">
    <w:name w:val="C8D461EA88B34E97A84148BB32F4AA77"/>
    <w:rsid w:val="005646EC"/>
  </w:style>
  <w:style w:type="paragraph" w:customStyle="1" w:styleId="48A6245EA7684518BBAE2EA26259F3F9">
    <w:name w:val="48A6245EA7684518BBAE2EA26259F3F9"/>
    <w:rsid w:val="005646EC"/>
  </w:style>
  <w:style w:type="paragraph" w:customStyle="1" w:styleId="70DBD5799009456093DB7B2CBD5F19BE">
    <w:name w:val="70DBD5799009456093DB7B2CBD5F19BE"/>
    <w:rsid w:val="005646EC"/>
  </w:style>
  <w:style w:type="paragraph" w:customStyle="1" w:styleId="A645C08B6758496C86D775018B5E2885">
    <w:name w:val="A645C08B6758496C86D775018B5E2885"/>
    <w:rsid w:val="00644266"/>
    <w:pPr>
      <w:spacing w:after="160" w:line="259" w:lineRule="auto"/>
    </w:pPr>
  </w:style>
  <w:style w:type="paragraph" w:customStyle="1" w:styleId="60DEDB0CDE6F4DE4ABC3CE4AE76E1C9E">
    <w:name w:val="60DEDB0CDE6F4DE4ABC3CE4AE76E1C9E"/>
    <w:rsid w:val="00667A67"/>
    <w:pPr>
      <w:spacing w:after="160" w:line="259" w:lineRule="auto"/>
    </w:pPr>
  </w:style>
  <w:style w:type="paragraph" w:customStyle="1" w:styleId="A45D6B271F5F47CE99A7EC1F59482DD4">
    <w:name w:val="A45D6B271F5F47CE99A7EC1F59482DD4"/>
    <w:rsid w:val="00667A67"/>
    <w:pPr>
      <w:spacing w:after="160" w:line="259" w:lineRule="auto"/>
    </w:pPr>
  </w:style>
  <w:style w:type="paragraph" w:customStyle="1" w:styleId="5A533CC148124D2197A0E3B2457E691D">
    <w:name w:val="5A533CC148124D2197A0E3B2457E691D"/>
    <w:rsid w:val="004F06F3"/>
    <w:pPr>
      <w:spacing w:after="160" w:line="259" w:lineRule="auto"/>
    </w:pPr>
  </w:style>
  <w:style w:type="paragraph" w:customStyle="1" w:styleId="8260738E5ED64D4496A773A6B2CEC4CC">
    <w:name w:val="8260738E5ED64D4496A773A6B2CEC4CC"/>
    <w:rsid w:val="004F06F3"/>
    <w:pPr>
      <w:spacing w:after="160" w:line="259" w:lineRule="auto"/>
    </w:pPr>
  </w:style>
  <w:style w:type="paragraph" w:customStyle="1" w:styleId="85389387BB0E4B739433C680DE2B3F89">
    <w:name w:val="85389387BB0E4B739433C680DE2B3F89"/>
    <w:rsid w:val="004F06F3"/>
    <w:pPr>
      <w:spacing w:after="160" w:line="259" w:lineRule="auto"/>
    </w:pPr>
  </w:style>
  <w:style w:type="paragraph" w:customStyle="1" w:styleId="E5A89B5796DE4FB0B5157A51E5E496D7">
    <w:name w:val="E5A89B5796DE4FB0B5157A51E5E496D7"/>
    <w:rsid w:val="004F06F3"/>
    <w:pPr>
      <w:spacing w:after="160" w:line="259" w:lineRule="auto"/>
    </w:pPr>
  </w:style>
  <w:style w:type="paragraph" w:customStyle="1" w:styleId="9A66BFFE2905470DBD66E15614E2BE9A">
    <w:name w:val="9A66BFFE2905470DBD66E15614E2BE9A"/>
    <w:rsid w:val="004F06F3"/>
    <w:pPr>
      <w:spacing w:after="160" w:line="259" w:lineRule="auto"/>
    </w:pPr>
  </w:style>
  <w:style w:type="paragraph" w:customStyle="1" w:styleId="CF0D23CD0B9B49BBA6A5147EDA7A1B3B">
    <w:name w:val="CF0D23CD0B9B49BBA6A5147EDA7A1B3B"/>
    <w:rsid w:val="004F06F3"/>
    <w:pPr>
      <w:spacing w:after="160" w:line="259" w:lineRule="auto"/>
    </w:pPr>
  </w:style>
  <w:style w:type="paragraph" w:customStyle="1" w:styleId="44EA0856BF6C424599E6DB6E2AEDB93A">
    <w:name w:val="44EA0856BF6C424599E6DB6E2AEDB93A"/>
    <w:rsid w:val="00561517"/>
    <w:pPr>
      <w:spacing w:after="160" w:line="259" w:lineRule="auto"/>
    </w:pPr>
  </w:style>
  <w:style w:type="paragraph" w:customStyle="1" w:styleId="CCBF5674112C47DAA3980DE98EDA3861">
    <w:name w:val="CCBF5674112C47DAA3980DE98EDA3861"/>
    <w:rsid w:val="00561517"/>
    <w:pPr>
      <w:spacing w:after="160" w:line="259" w:lineRule="auto"/>
    </w:pPr>
  </w:style>
  <w:style w:type="paragraph" w:customStyle="1" w:styleId="80CD1DF062F74350945B9F752E7F5535">
    <w:name w:val="80CD1DF062F74350945B9F752E7F5535"/>
    <w:rsid w:val="00EB4165"/>
    <w:pPr>
      <w:spacing w:after="160" w:line="259" w:lineRule="auto"/>
    </w:pPr>
  </w:style>
  <w:style w:type="paragraph" w:customStyle="1" w:styleId="D715B88B6E564B98907C71C53FD97E73">
    <w:name w:val="D715B88B6E564B98907C71C53FD97E73"/>
    <w:rsid w:val="00EB4165"/>
    <w:pPr>
      <w:spacing w:after="160" w:line="259" w:lineRule="auto"/>
    </w:pPr>
  </w:style>
  <w:style w:type="paragraph" w:customStyle="1" w:styleId="F74FB8793CC342E8B0ED80DEDCC96237">
    <w:name w:val="F74FB8793CC342E8B0ED80DEDCC96237"/>
    <w:rsid w:val="00BE6750"/>
    <w:pPr>
      <w:spacing w:after="160" w:line="259" w:lineRule="auto"/>
    </w:pPr>
  </w:style>
  <w:style w:type="paragraph" w:customStyle="1" w:styleId="0962DDFC8276422784FEBA67B80617F8">
    <w:name w:val="0962DDFC8276422784FEBA67B80617F8"/>
    <w:rsid w:val="00BE6750"/>
    <w:pPr>
      <w:spacing w:after="160" w:line="259" w:lineRule="auto"/>
    </w:pPr>
  </w:style>
  <w:style w:type="paragraph" w:customStyle="1" w:styleId="B8C9CC6398FD466F8494AA6673D66EED">
    <w:name w:val="B8C9CC6398FD466F8494AA6673D66EED"/>
    <w:rsid w:val="009B0A49"/>
    <w:pPr>
      <w:spacing w:after="160" w:line="259" w:lineRule="auto"/>
    </w:pPr>
  </w:style>
  <w:style w:type="paragraph" w:customStyle="1" w:styleId="8C98AA18E7F0454383F82DABC5723AF1">
    <w:name w:val="8C98AA18E7F0454383F82DABC5723AF1"/>
    <w:rsid w:val="009B0A49"/>
    <w:pPr>
      <w:spacing w:after="160" w:line="259" w:lineRule="auto"/>
    </w:pPr>
  </w:style>
  <w:style w:type="paragraph" w:customStyle="1" w:styleId="BCF544E942634964A2F088736F7CDE08">
    <w:name w:val="BCF544E942634964A2F088736F7CDE08"/>
    <w:rsid w:val="007762DA"/>
    <w:pPr>
      <w:spacing w:after="160" w:line="259" w:lineRule="auto"/>
    </w:pPr>
    <w:rPr>
      <w:lang w:val="nb-NO" w:eastAsia="nb-NO"/>
    </w:rPr>
  </w:style>
  <w:style w:type="paragraph" w:customStyle="1" w:styleId="1EFFD61948634F6B80231285E511415B">
    <w:name w:val="1EFFD61948634F6B80231285E511415B"/>
    <w:rsid w:val="007762DA"/>
    <w:pPr>
      <w:spacing w:after="160" w:line="259" w:lineRule="auto"/>
    </w:pPr>
    <w:rPr>
      <w:lang w:val="nb-NO" w:eastAsia="nb-NO"/>
    </w:rPr>
  </w:style>
  <w:style w:type="paragraph" w:customStyle="1" w:styleId="37FE722614114226B4BBB75F277085FF">
    <w:name w:val="37FE722614114226B4BBB75F277085FF"/>
    <w:rsid w:val="007762DA"/>
    <w:pPr>
      <w:spacing w:after="160" w:line="259" w:lineRule="auto"/>
    </w:pPr>
    <w:rPr>
      <w:lang w:val="nb-NO" w:eastAsia="nb-NO"/>
    </w:rPr>
  </w:style>
  <w:style w:type="paragraph" w:customStyle="1" w:styleId="57CB68AD5A434419B57A97EB208B6437">
    <w:name w:val="57CB68AD5A434419B57A97EB208B6437"/>
    <w:rsid w:val="000D4C31"/>
    <w:pPr>
      <w:spacing w:after="160" w:line="259" w:lineRule="auto"/>
    </w:pPr>
    <w:rPr>
      <w:lang w:val="nb-NO" w:eastAsia="nb-N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andi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1A0"/>
      </a:accent1>
      <a:accent2>
        <a:srgbClr val="8D3A7D"/>
      </a:accent2>
      <a:accent3>
        <a:srgbClr val="EC7225"/>
      </a:accent3>
      <a:accent4>
        <a:srgbClr val="67BD29"/>
      </a:accent4>
      <a:accent5>
        <a:srgbClr val="CD092F"/>
      </a:accent5>
      <a:accent6>
        <a:srgbClr val="E3E0DB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45BAAFBC50CCA34E82E925D178197099|1757814118" UniqueId="d01664f7-c82e-4da0-bc32-ddc0f20e5105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AAFBC50CCA34E82E925D178197099" ma:contentTypeVersion="15" ma:contentTypeDescription="Create a new document." ma:contentTypeScope="" ma:versionID="a44e637f1359c5e1fb6cb71561ce7c3c">
  <xsd:schema xmlns:xsd="http://www.w3.org/2001/XMLSchema" xmlns:xs="http://www.w3.org/2001/XMLSchema" xmlns:p="http://schemas.microsoft.com/office/2006/metadata/properties" xmlns:ns1="http://schemas.microsoft.com/sharepoint/v3" xmlns:ns2="cc3d508c-2d95-4153-bfdd-13e472215cc1" xmlns:ns3="646989ea-7d5b-4245-86ca-4431be590007" targetNamespace="http://schemas.microsoft.com/office/2006/metadata/properties" ma:root="true" ma:fieldsID="35549d985e8f53da6be27ea62bf8c41b" ns1:_="" ns2:_="" ns3:_="">
    <xsd:import namespace="http://schemas.microsoft.com/sharepoint/v3"/>
    <xsd:import namespace="cc3d508c-2d95-4153-bfdd-13e472215cc1"/>
    <xsd:import namespace="646989ea-7d5b-4245-86ca-4431be5900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1:_dlc_Exempt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  <xsd:element name="_dlc_Exempt" ma:index="12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d508c-2d95-4153-bfdd-13e472215c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989ea-7d5b-4245-86ca-4431be590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37351-DFDD-4306-BA6D-02791473D0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65BFE0-1388-472C-9BDF-0C45C16BD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9F034C-7D9B-4F75-8DC2-B2722ECE1215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EF8C2F8C-F05A-47A8-B24E-3CB007607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3d508c-2d95-4153-bfdd-13e472215cc1"/>
    <ds:schemaRef ds:uri="646989ea-7d5b-4245-86ca-4431be5900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ADB749-3FDC-4A4A-949B-0BD089CBB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C:\Users\MarRon002\AppData\Local\Temp\Temp1_Mallar%20säljavdelningen[1].zip\Agreement\Agreement.dotx</Template>
  <TotalTime>0</TotalTime>
  <Pages>3</Pages>
  <Words>573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Avtalssammanfattning 2008-00-00</vt:lpstr>
      <vt:lpstr>Avtalssammanfattning 2008-00-00</vt:lpstr>
    </vt:vector>
  </TitlesOfParts>
  <Company>HHDATA</Company>
  <LinksUpToDate>false</LinksUpToDate>
  <CharactersWithSpaces>3608</CharactersWithSpaces>
  <SharedDoc>false</SharedDoc>
  <HLinks>
    <vt:vector size="60" baseType="variant">
      <vt:variant>
        <vt:i4>7995480</vt:i4>
      </vt:variant>
      <vt:variant>
        <vt:i4>106</vt:i4>
      </vt:variant>
      <vt:variant>
        <vt:i4>0</vt:i4>
      </vt:variant>
      <vt:variant>
        <vt:i4>5</vt:i4>
      </vt:variant>
      <vt:variant>
        <vt:lpwstr>mailto:meeting.group.se@scandichotels.com</vt:lpwstr>
      </vt:variant>
      <vt:variant>
        <vt:lpwstr/>
      </vt:variant>
      <vt:variant>
        <vt:i4>2031739</vt:i4>
      </vt:variant>
      <vt:variant>
        <vt:i4>103</vt:i4>
      </vt:variant>
      <vt:variant>
        <vt:i4>0</vt:i4>
      </vt:variant>
      <vt:variant>
        <vt:i4>5</vt:i4>
      </vt:variant>
      <vt:variant>
        <vt:lpwstr>mailto:meeting.no@scandichotels.com</vt:lpwstr>
      </vt:variant>
      <vt:variant>
        <vt:lpwstr/>
      </vt:variant>
      <vt:variant>
        <vt:i4>1900670</vt:i4>
      </vt:variant>
      <vt:variant>
        <vt:i4>100</vt:i4>
      </vt:variant>
      <vt:variant>
        <vt:i4>0</vt:i4>
      </vt:variant>
      <vt:variant>
        <vt:i4>5</vt:i4>
      </vt:variant>
      <vt:variant>
        <vt:lpwstr>mailto:sales.helsinki@scandichotels.com</vt:lpwstr>
      </vt:variant>
      <vt:variant>
        <vt:lpwstr/>
      </vt:variant>
      <vt:variant>
        <vt:i4>1507453</vt:i4>
      </vt:variant>
      <vt:variant>
        <vt:i4>97</vt:i4>
      </vt:variant>
      <vt:variant>
        <vt:i4>0</vt:i4>
      </vt:variant>
      <vt:variant>
        <vt:i4>5</vt:i4>
      </vt:variant>
      <vt:variant>
        <vt:lpwstr>mailto:meeting.fi@scandichotels.com</vt:lpwstr>
      </vt:variant>
      <vt:variant>
        <vt:lpwstr/>
      </vt:variant>
      <vt:variant>
        <vt:i4>1376383</vt:i4>
      </vt:variant>
      <vt:variant>
        <vt:i4>94</vt:i4>
      </vt:variant>
      <vt:variant>
        <vt:i4>0</vt:i4>
      </vt:variant>
      <vt:variant>
        <vt:i4>5</vt:i4>
      </vt:variant>
      <vt:variant>
        <vt:lpwstr>mailto:meeting.dk@scandichotels.com</vt:lpwstr>
      </vt:variant>
      <vt:variant>
        <vt:lpwstr/>
      </vt:variant>
      <vt:variant>
        <vt:i4>983054</vt:i4>
      </vt:variant>
      <vt:variant>
        <vt:i4>71</vt:i4>
      </vt:variant>
      <vt:variant>
        <vt:i4>0</vt:i4>
      </vt:variant>
      <vt:variant>
        <vt:i4>5</vt:i4>
      </vt:variant>
      <vt:variant>
        <vt:lpwstr>http://www.scandic-hotels.no/</vt:lpwstr>
      </vt:variant>
      <vt:variant>
        <vt:lpwstr/>
      </vt:variant>
      <vt:variant>
        <vt:i4>4784133</vt:i4>
      </vt:variant>
      <vt:variant>
        <vt:i4>66</vt:i4>
      </vt:variant>
      <vt:variant>
        <vt:i4>0</vt:i4>
      </vt:variant>
      <vt:variant>
        <vt:i4>5</vt:i4>
      </vt:variant>
      <vt:variant>
        <vt:lpwstr>http://www.scandichotels.com/</vt:lpwstr>
      </vt:variant>
      <vt:variant>
        <vt:lpwstr/>
      </vt:variant>
      <vt:variant>
        <vt:i4>917507</vt:i4>
      </vt:variant>
      <vt:variant>
        <vt:i4>61</vt:i4>
      </vt:variant>
      <vt:variant>
        <vt:i4>0</vt:i4>
      </vt:variant>
      <vt:variant>
        <vt:i4>5</vt:i4>
      </vt:variant>
      <vt:variant>
        <vt:lpwstr>http://www.scandichotels.fi/</vt:lpwstr>
      </vt:variant>
      <vt:variant>
        <vt:lpwstr/>
      </vt:variant>
      <vt:variant>
        <vt:i4>327699</vt:i4>
      </vt:variant>
      <vt:variant>
        <vt:i4>56</vt:i4>
      </vt:variant>
      <vt:variant>
        <vt:i4>0</vt:i4>
      </vt:variant>
      <vt:variant>
        <vt:i4>5</vt:i4>
      </vt:variant>
      <vt:variant>
        <vt:lpwstr>http://www.scandic-hotels.se/</vt:lpwstr>
      </vt:variant>
      <vt:variant>
        <vt:lpwstr/>
      </vt:variant>
      <vt:variant>
        <vt:i4>786433</vt:i4>
      </vt:variant>
      <vt:variant>
        <vt:i4>51</vt:i4>
      </vt:variant>
      <vt:variant>
        <vt:i4>0</vt:i4>
      </vt:variant>
      <vt:variant>
        <vt:i4>5</vt:i4>
      </vt:variant>
      <vt:variant>
        <vt:lpwstr>http://www.scandichotels.dk/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Avtalssammanfattning 2008-00-00</dc:title>
  <dc:creator>MarRon002</dc:creator>
  <cp:lastModifiedBy>Torbjørn Vinje</cp:lastModifiedBy>
  <cp:revision>2</cp:revision>
  <cp:lastPrinted>2018-11-15T08:52:00Z</cp:lastPrinted>
  <dcterms:created xsi:type="dcterms:W3CDTF">2019-01-15T09:35:00Z</dcterms:created>
  <dcterms:modified xsi:type="dcterms:W3CDTF">2019-01-15T09:35:00Z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0x01010045BAAFBC50CCA34E82E925D178197099</vt:lpwstr>
  </property>
</Properties>
</file>